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72FC7" w14:textId="77777777" w:rsidR="002968A2" w:rsidRPr="0092111C" w:rsidRDefault="004200E6" w:rsidP="00C0390C">
      <w:pPr>
        <w:ind w:right="-97"/>
        <w:rPr>
          <w:rFonts w:ascii="Arial" w:hAnsi="Arial" w:cs="Arial"/>
          <w:lang w:val="uk-UA"/>
        </w:rPr>
      </w:pPr>
      <w:r>
        <w:rPr>
          <w:rFonts w:ascii="Arial" w:hAnsi="Arial" w:cs="Arial"/>
          <w:noProof/>
          <w:lang w:val="uk-UA"/>
        </w:rPr>
        <w:pict w14:anchorId="7B306D8F"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2054" type="#_x0000_t202" style="position:absolute;margin-left:305.15pt;margin-top:-.2pt;width:153pt;height:45.3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" o:allowincell="f" stroked="f">
            <v:textbox style="mso-next-textbox:#Поле 2">
              <w:txbxContent>
                <w:p w14:paraId="7FD828C5" w14:textId="77777777" w:rsidR="00C0390C" w:rsidRPr="009F150D" w:rsidRDefault="00C0390C" w:rsidP="00C0390C">
                  <w:pPr>
                    <w:pStyle w:val="a4"/>
                    <w:tabs>
                      <w:tab w:val="left" w:pos="1080"/>
                    </w:tabs>
                    <w:rPr>
                      <w:sz w:val="20"/>
                      <w:lang w:val="uk-UA"/>
                    </w:rPr>
                  </w:pPr>
                  <w:r>
                    <w:rPr>
                      <w:sz w:val="20"/>
                      <w:lang w:val="en-US"/>
                    </w:rPr>
                    <w:t>t</w:t>
                  </w:r>
                  <w:r>
                    <w:rPr>
                      <w:sz w:val="20"/>
                      <w:lang w:val="uk-UA"/>
                    </w:rPr>
                    <w:t>еl</w:t>
                  </w:r>
                  <w:r>
                    <w:rPr>
                      <w:sz w:val="20"/>
                      <w:lang w:val="en-US"/>
                    </w:rPr>
                    <w:t>:</w:t>
                  </w:r>
                  <w:r>
                    <w:rPr>
                      <w:sz w:val="20"/>
                      <w:lang w:val="uk-UA"/>
                    </w:rPr>
                    <w:tab/>
                    <w:t>+380/44/</w:t>
                  </w:r>
                  <w:r>
                    <w:rPr>
                      <w:sz w:val="20"/>
                      <w:lang w:val="en-US"/>
                    </w:rPr>
                    <w:t xml:space="preserve">223 </w:t>
                  </w:r>
                  <w:r>
                    <w:rPr>
                      <w:sz w:val="20"/>
                      <w:lang w:val="uk-UA"/>
                    </w:rPr>
                    <w:t>73</w:t>
                  </w:r>
                  <w:r>
                    <w:rPr>
                      <w:sz w:val="20"/>
                      <w:lang w:val="en-US"/>
                    </w:rPr>
                    <w:t xml:space="preserve"> 1</w:t>
                  </w:r>
                  <w:r>
                    <w:rPr>
                      <w:sz w:val="20"/>
                      <w:lang w:val="uk-UA"/>
                    </w:rPr>
                    <w:t>1</w:t>
                  </w:r>
                </w:p>
                <w:p w14:paraId="22A11C88" w14:textId="77777777" w:rsidR="00C0390C" w:rsidRDefault="00C0390C" w:rsidP="00C0390C">
                  <w:pPr>
                    <w:pStyle w:val="a4"/>
                    <w:tabs>
                      <w:tab w:val="left" w:pos="1080"/>
                    </w:tabs>
                    <w:rPr>
                      <w:sz w:val="20"/>
                      <w:lang w:val="uk-UA"/>
                    </w:rPr>
                  </w:pPr>
                  <w:r>
                    <w:rPr>
                      <w:sz w:val="20"/>
                      <w:lang w:val="en-US"/>
                    </w:rPr>
                    <w:t>e</w:t>
                  </w:r>
                  <w:r>
                    <w:rPr>
                      <w:sz w:val="20"/>
                      <w:lang w:val="uk-UA"/>
                    </w:rPr>
                    <w:t>–</w:t>
                  </w:r>
                  <w:r>
                    <w:rPr>
                      <w:sz w:val="20"/>
                      <w:lang w:val="en-US"/>
                    </w:rPr>
                    <w:t>mail</w:t>
                  </w:r>
                  <w:r>
                    <w:rPr>
                      <w:sz w:val="20"/>
                      <w:lang w:val="uk-UA"/>
                    </w:rPr>
                    <w:t>:</w:t>
                  </w:r>
                  <w:r>
                    <w:rPr>
                      <w:sz w:val="20"/>
                      <w:lang w:val="uk-UA"/>
                    </w:rPr>
                    <w:tab/>
                  </w:r>
                  <w:hyperlink r:id="rId12" w:history="1">
                    <w:r>
                      <w:rPr>
                        <w:rStyle w:val="a5"/>
                        <w:sz w:val="20"/>
                        <w:lang w:val="en-US"/>
                      </w:rPr>
                      <w:t>info</w:t>
                    </w:r>
                    <w:r>
                      <w:rPr>
                        <w:rStyle w:val="a5"/>
                        <w:sz w:val="20"/>
                        <w:lang w:val="uk-UA"/>
                      </w:rPr>
                      <w:t>@</w:t>
                    </w:r>
                    <w:r>
                      <w:rPr>
                        <w:rStyle w:val="a5"/>
                        <w:sz w:val="20"/>
                        <w:lang w:val="en-US"/>
                      </w:rPr>
                      <w:t>AUP</w:t>
                    </w:r>
                    <w:r>
                      <w:rPr>
                        <w:rStyle w:val="a5"/>
                        <w:sz w:val="20"/>
                        <w:lang w:val="uk-UA"/>
                      </w:rPr>
                      <w:t>.</w:t>
                    </w:r>
                    <w:r>
                      <w:rPr>
                        <w:rStyle w:val="a5"/>
                        <w:sz w:val="20"/>
                        <w:lang w:val="en-US"/>
                      </w:rPr>
                      <w:t>com</w:t>
                    </w:r>
                    <w:r>
                      <w:rPr>
                        <w:rStyle w:val="a5"/>
                        <w:sz w:val="20"/>
                        <w:lang w:val="uk-UA"/>
                      </w:rPr>
                      <w:t>.</w:t>
                    </w:r>
                    <w:r>
                      <w:rPr>
                        <w:rStyle w:val="a5"/>
                        <w:sz w:val="20"/>
                        <w:lang w:val="en-US"/>
                      </w:rPr>
                      <w:t>ua</w:t>
                    </w:r>
                  </w:hyperlink>
                </w:p>
                <w:p w14:paraId="19D056C4" w14:textId="77777777" w:rsidR="00C0390C" w:rsidRDefault="00C0390C" w:rsidP="00C0390C">
                  <w:pPr>
                    <w:pStyle w:val="a4"/>
                    <w:tabs>
                      <w:tab w:val="left" w:pos="1080"/>
                    </w:tabs>
                    <w:rPr>
                      <w:sz w:val="20"/>
                      <w:lang w:val="uk-UA"/>
                    </w:rPr>
                  </w:pPr>
                  <w:r>
                    <w:rPr>
                      <w:sz w:val="20"/>
                      <w:lang w:val="en-US"/>
                    </w:rPr>
                    <w:t>website</w:t>
                  </w:r>
                  <w:r>
                    <w:rPr>
                      <w:sz w:val="20"/>
                      <w:lang w:val="uk-UA"/>
                    </w:rPr>
                    <w:t>:</w:t>
                  </w:r>
                  <w:r>
                    <w:rPr>
                      <w:sz w:val="20"/>
                      <w:lang w:val="uk-UA"/>
                    </w:rPr>
                    <w:tab/>
                  </w:r>
                  <w:r>
                    <w:rPr>
                      <w:sz w:val="20"/>
                      <w:lang w:val="en-US"/>
                    </w:rPr>
                    <w:t>www</w:t>
                  </w:r>
                  <w:r>
                    <w:rPr>
                      <w:sz w:val="20"/>
                      <w:lang w:val="uk-UA"/>
                    </w:rPr>
                    <w:t>.</w:t>
                  </w:r>
                  <w:r>
                    <w:rPr>
                      <w:sz w:val="20"/>
                      <w:lang w:val="en-US"/>
                    </w:rPr>
                    <w:t>AUP</w:t>
                  </w:r>
                  <w:r>
                    <w:rPr>
                      <w:sz w:val="20"/>
                      <w:lang w:val="uk-UA"/>
                    </w:rPr>
                    <w:t>.</w:t>
                  </w:r>
                  <w:r>
                    <w:rPr>
                      <w:sz w:val="20"/>
                      <w:lang w:val="en-US"/>
                    </w:rPr>
                    <w:t>com</w:t>
                  </w:r>
                  <w:r>
                    <w:rPr>
                      <w:sz w:val="20"/>
                      <w:lang w:val="uk-UA"/>
                    </w:rPr>
                    <w:t>.</w:t>
                  </w:r>
                  <w:r>
                    <w:rPr>
                      <w:sz w:val="20"/>
                      <w:lang w:val="en-US"/>
                    </w:rPr>
                    <w:t>ua</w:t>
                  </w:r>
                </w:p>
                <w:p w14:paraId="689D4A02" w14:textId="77777777" w:rsidR="00C0390C" w:rsidRDefault="00C0390C" w:rsidP="00C0390C">
                  <w:pPr>
                    <w:pStyle w:val="a4"/>
                    <w:rPr>
                      <w:sz w:val="20"/>
                      <w:lang w:val="uk-UA"/>
                    </w:rPr>
                  </w:pPr>
                </w:p>
                <w:p w14:paraId="752D2064" w14:textId="77777777" w:rsidR="00C0390C" w:rsidRDefault="00C0390C" w:rsidP="00C0390C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14:paraId="75A0BDEE" w14:textId="77777777" w:rsidR="00C72069" w:rsidRPr="0092111C" w:rsidRDefault="00C72069" w:rsidP="00A03A58">
      <w:pPr>
        <w:ind w:left="-567" w:right="-97"/>
        <w:rPr>
          <w:rFonts w:ascii="Arial" w:hAnsi="Arial" w:cs="Arial"/>
          <w:b/>
          <w:lang w:val="uk-UA"/>
        </w:rPr>
      </w:pPr>
    </w:p>
    <w:p w14:paraId="32A34F18" w14:textId="77777777" w:rsidR="00C0390C" w:rsidRPr="0092111C" w:rsidRDefault="00C0390C" w:rsidP="00C0390C">
      <w:pPr>
        <w:pStyle w:val="a4"/>
        <w:rPr>
          <w:rFonts w:ascii="Arial" w:hAnsi="Arial" w:cs="Arial"/>
          <w:sz w:val="20"/>
          <w:lang w:val="uk-UA"/>
        </w:rPr>
      </w:pPr>
    </w:p>
    <w:p w14:paraId="3E1E1A78" w14:textId="77777777" w:rsidR="00C0390C" w:rsidRPr="0092111C" w:rsidRDefault="00C0390C" w:rsidP="008A5E56">
      <w:pPr>
        <w:rPr>
          <w:rFonts w:ascii="Arial" w:hAnsi="Arial" w:cs="Arial"/>
          <w:shd w:val="clear" w:color="auto" w:fill="FFFFFF"/>
          <w:lang w:val="uk-UA"/>
        </w:rPr>
      </w:pPr>
    </w:p>
    <w:p w14:paraId="23EA43C3" w14:textId="77777777" w:rsidR="00DB6D92" w:rsidRPr="0092111C" w:rsidRDefault="00DB6D92" w:rsidP="00495249">
      <w:pPr>
        <w:pStyle w:val="a9"/>
        <w:ind w:left="1080"/>
        <w:jc w:val="both"/>
        <w:rPr>
          <w:rFonts w:ascii="Arial" w:hAnsi="Arial" w:cs="Arial"/>
          <w:sz w:val="20"/>
          <w:szCs w:val="20"/>
        </w:rPr>
      </w:pPr>
    </w:p>
    <w:p w14:paraId="6D366555" w14:textId="77777777" w:rsidR="00D03B0E" w:rsidRPr="0092111C" w:rsidRDefault="00D03B0E" w:rsidP="00D03B0E">
      <w:pPr>
        <w:jc w:val="center"/>
        <w:rPr>
          <w:rFonts w:ascii="Arial" w:hAnsi="Arial" w:cs="Arial"/>
          <w:b/>
          <w:lang w:val="uk-UA"/>
        </w:rPr>
      </w:pPr>
      <w:r w:rsidRPr="0092111C">
        <w:rPr>
          <w:rFonts w:ascii="Arial" w:hAnsi="Arial" w:cs="Arial"/>
          <w:b/>
          <w:lang w:val="uk-UA"/>
        </w:rPr>
        <w:t>ЗАПИТ на ПРОПОЗИЦІЇ (ЗП)</w:t>
      </w:r>
    </w:p>
    <w:p w14:paraId="5ADA5162" w14:textId="77777777" w:rsidR="00D03B0E" w:rsidRPr="0092111C" w:rsidRDefault="00D03B0E" w:rsidP="00D03B0E">
      <w:pPr>
        <w:jc w:val="center"/>
        <w:rPr>
          <w:rFonts w:ascii="Arial" w:hAnsi="Arial" w:cs="Arial"/>
          <w:b/>
          <w:lang w:val="uk-UA"/>
        </w:rPr>
      </w:pPr>
      <w:r w:rsidRPr="0092111C">
        <w:rPr>
          <w:rFonts w:ascii="Arial" w:hAnsi="Arial" w:cs="Arial"/>
          <w:b/>
          <w:lang w:val="uk-UA"/>
        </w:rPr>
        <w:t>Request for Proposal (RFP)</w:t>
      </w:r>
    </w:p>
    <w:p w14:paraId="0470FED6" w14:textId="77777777" w:rsidR="00D03B0E" w:rsidRPr="0092111C" w:rsidRDefault="00D03B0E" w:rsidP="00D03B0E">
      <w:pPr>
        <w:jc w:val="center"/>
        <w:rPr>
          <w:rFonts w:ascii="Arial" w:hAnsi="Arial" w:cs="Arial"/>
          <w:b/>
          <w:lang w:val="uk-UA"/>
        </w:rPr>
      </w:pPr>
    </w:p>
    <w:tbl>
      <w:tblPr>
        <w:tblW w:w="87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47"/>
        <w:gridCol w:w="3960"/>
      </w:tblGrid>
      <w:tr w:rsidR="00D03B0E" w:rsidRPr="0092111C" w14:paraId="09706A98" w14:textId="77777777" w:rsidTr="4C8D14BC">
        <w:trPr>
          <w:cantSplit/>
          <w:trHeight w:val="512"/>
        </w:trPr>
        <w:tc>
          <w:tcPr>
            <w:tcW w:w="4747" w:type="dxa"/>
            <w:vAlign w:val="center"/>
          </w:tcPr>
          <w:p w14:paraId="7DED103C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FF0000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До уваги всіх бажаючих</w:t>
            </w:r>
          </w:p>
        </w:tc>
        <w:tc>
          <w:tcPr>
            <w:tcW w:w="3960" w:type="dxa"/>
            <w:shd w:val="clear" w:color="auto" w:fill="auto"/>
            <w:vAlign w:val="center"/>
          </w:tcPr>
          <w:p w14:paraId="0A94CC5B" w14:textId="5DB9C6F6" w:rsidR="00D03B0E" w:rsidRPr="0092111C" w:rsidRDefault="00D03B0E" w:rsidP="00C96897">
            <w:pPr>
              <w:tabs>
                <w:tab w:val="left" w:pos="3170"/>
                <w:tab w:val="right" w:pos="3744"/>
              </w:tabs>
              <w:rPr>
                <w:rFonts w:ascii="Arial" w:hAnsi="Arial" w:cs="Arial"/>
                <w:color w:val="FF0000"/>
                <w:lang w:val="uk-UA"/>
              </w:rPr>
            </w:pPr>
            <w:r w:rsidRPr="4C8D14BC">
              <w:rPr>
                <w:rFonts w:ascii="Arial" w:hAnsi="Arial" w:cs="Arial"/>
                <w:lang w:val="uk-UA"/>
              </w:rPr>
              <w:t>ДАТА:</w:t>
            </w:r>
            <w:r w:rsidR="00880C03" w:rsidRPr="4C8D14BC">
              <w:rPr>
                <w:rFonts w:ascii="Arial" w:hAnsi="Arial" w:cs="Arial"/>
                <w:lang w:val="uk-UA"/>
              </w:rPr>
              <w:t xml:space="preserve"> </w:t>
            </w:r>
            <w:r w:rsidR="00AC0914" w:rsidRPr="00894D66">
              <w:rPr>
                <w:rFonts w:ascii="Arial" w:hAnsi="Arial" w:cs="Arial"/>
                <w:lang w:val="uk-UA"/>
              </w:rPr>
              <w:t>2</w:t>
            </w:r>
            <w:r w:rsidR="640D549A" w:rsidRPr="00894D66">
              <w:rPr>
                <w:rFonts w:ascii="Arial" w:hAnsi="Arial" w:cs="Arial"/>
                <w:lang w:val="uk-UA"/>
              </w:rPr>
              <w:t>7</w:t>
            </w:r>
            <w:r w:rsidR="00AC0914" w:rsidRPr="00894D66">
              <w:rPr>
                <w:rFonts w:ascii="Arial" w:hAnsi="Arial" w:cs="Arial"/>
                <w:lang w:val="uk-UA"/>
              </w:rPr>
              <w:t xml:space="preserve"> </w:t>
            </w:r>
            <w:r w:rsidR="00C83660" w:rsidRPr="00894D66">
              <w:rPr>
                <w:rFonts w:ascii="Arial" w:hAnsi="Arial" w:cs="Arial"/>
                <w:lang w:val="uk-UA"/>
              </w:rPr>
              <w:t xml:space="preserve">січня </w:t>
            </w:r>
            <w:r w:rsidR="00C96897" w:rsidRPr="00894D66">
              <w:rPr>
                <w:rFonts w:ascii="Arial" w:hAnsi="Arial" w:cs="Arial"/>
                <w:lang w:val="uk-UA"/>
              </w:rPr>
              <w:t>202</w:t>
            </w:r>
            <w:r w:rsidR="00C83660" w:rsidRPr="00894D66">
              <w:rPr>
                <w:rFonts w:ascii="Arial" w:hAnsi="Arial" w:cs="Arial"/>
                <w:lang w:val="uk-UA"/>
              </w:rPr>
              <w:t>2</w:t>
            </w:r>
            <w:r w:rsidR="00C96897" w:rsidRPr="00894D66">
              <w:rPr>
                <w:rFonts w:ascii="Arial" w:hAnsi="Arial" w:cs="Arial"/>
                <w:lang w:val="uk-UA"/>
              </w:rPr>
              <w:t xml:space="preserve"> рік</w:t>
            </w:r>
            <w:r w:rsidR="00C96897" w:rsidRPr="4C8D14BC">
              <w:rPr>
                <w:rFonts w:ascii="Arial" w:hAnsi="Arial" w:cs="Arial"/>
                <w:lang w:val="uk-UA"/>
              </w:rPr>
              <w:t xml:space="preserve"> </w:t>
            </w:r>
          </w:p>
        </w:tc>
      </w:tr>
    </w:tbl>
    <w:p w14:paraId="38B61127" w14:textId="77777777" w:rsidR="00D03B0E" w:rsidRPr="0092111C" w:rsidRDefault="00D03B0E" w:rsidP="00EC57A3">
      <w:pPr>
        <w:ind w:right="-97"/>
        <w:rPr>
          <w:rFonts w:ascii="Arial" w:hAnsi="Arial" w:cs="Arial"/>
          <w:lang w:val="uk-UA"/>
        </w:rPr>
      </w:pPr>
    </w:p>
    <w:p w14:paraId="3BBCC708" w14:textId="77777777" w:rsidR="00D03B0E" w:rsidRPr="0092111C" w:rsidRDefault="00D03B0E" w:rsidP="00D03B0E">
      <w:pPr>
        <w:spacing w:after="120"/>
        <w:rPr>
          <w:rFonts w:ascii="Arial" w:hAnsi="Arial" w:cs="Arial"/>
          <w:lang w:val="uk-UA"/>
        </w:rPr>
      </w:pPr>
      <w:r w:rsidRPr="0092111C">
        <w:rPr>
          <w:rFonts w:ascii="Arial" w:hAnsi="Arial" w:cs="Arial"/>
          <w:lang w:val="uk-UA"/>
        </w:rPr>
        <w:t>Шановні Пані та Панове,</w:t>
      </w:r>
    </w:p>
    <w:p w14:paraId="542C4AC8" w14:textId="01311A71" w:rsidR="00D03B0E" w:rsidRPr="0092111C" w:rsidRDefault="001B3CB0" w:rsidP="00D03B0E">
      <w:pPr>
        <w:pStyle w:val="Default"/>
        <w:spacing w:after="120"/>
        <w:ind w:firstLine="720"/>
        <w:jc w:val="both"/>
        <w:rPr>
          <w:rFonts w:ascii="Arial" w:hAnsi="Arial" w:cs="Arial"/>
          <w:b/>
          <w:color w:val="auto"/>
          <w:sz w:val="20"/>
          <w:szCs w:val="20"/>
          <w:lang w:eastAsia="ja-JP"/>
        </w:rPr>
      </w:pPr>
      <w:r w:rsidRPr="0092111C">
        <w:rPr>
          <w:rFonts w:ascii="Arial" w:hAnsi="Arial" w:cs="Arial"/>
          <w:sz w:val="20"/>
          <w:szCs w:val="20"/>
          <w:lang w:eastAsia="ja-JP"/>
        </w:rPr>
        <w:t>Академія української преси</w:t>
      </w:r>
      <w:r w:rsidR="00A61A85" w:rsidRPr="0092111C">
        <w:rPr>
          <w:rFonts w:ascii="Arial" w:hAnsi="Arial" w:cs="Arial"/>
          <w:sz w:val="20"/>
          <w:szCs w:val="20"/>
          <w:lang w:eastAsia="ja-JP"/>
        </w:rPr>
        <w:t xml:space="preserve"> (далі АУП)</w:t>
      </w:r>
      <w:r w:rsidRPr="0092111C">
        <w:rPr>
          <w:rFonts w:ascii="Arial" w:hAnsi="Arial" w:cs="Arial"/>
          <w:sz w:val="20"/>
          <w:szCs w:val="20"/>
          <w:lang w:eastAsia="ja-JP"/>
        </w:rPr>
        <w:t xml:space="preserve"> </w:t>
      </w:r>
      <w:r w:rsidR="00D03B0E" w:rsidRPr="0092111C">
        <w:rPr>
          <w:rFonts w:ascii="Arial" w:hAnsi="Arial" w:cs="Arial"/>
          <w:sz w:val="20"/>
          <w:szCs w:val="20"/>
          <w:lang w:eastAsia="ja-JP"/>
        </w:rPr>
        <w:t xml:space="preserve">шукає постачальника </w:t>
      </w:r>
      <w:r w:rsidR="00D03B0E" w:rsidRPr="0092111C">
        <w:rPr>
          <w:rFonts w:ascii="Arial" w:hAnsi="Arial" w:cs="Arial"/>
          <w:color w:val="auto"/>
          <w:sz w:val="20"/>
          <w:szCs w:val="20"/>
          <w:lang w:eastAsia="ja-JP"/>
        </w:rPr>
        <w:t>поліграфічних послуг з друку</w:t>
      </w:r>
      <w:r w:rsidR="0066140C">
        <w:rPr>
          <w:rFonts w:ascii="Arial" w:hAnsi="Arial" w:cs="Arial"/>
          <w:color w:val="auto"/>
          <w:sz w:val="20"/>
          <w:szCs w:val="20"/>
          <w:lang w:eastAsia="ja-JP"/>
        </w:rPr>
        <w:t xml:space="preserve"> та відправлення</w:t>
      </w:r>
      <w:r w:rsidR="00D03B0E" w:rsidRPr="0092111C">
        <w:rPr>
          <w:rFonts w:ascii="Arial" w:hAnsi="Arial" w:cs="Arial"/>
          <w:color w:val="auto"/>
          <w:sz w:val="20"/>
          <w:szCs w:val="20"/>
          <w:lang w:eastAsia="ja-JP"/>
        </w:rPr>
        <w:t xml:space="preserve"> навчальних матеріалів та </w:t>
      </w:r>
      <w:r w:rsidR="00D03B0E" w:rsidRPr="0092111C">
        <w:rPr>
          <w:rFonts w:ascii="Arial" w:hAnsi="Arial" w:cs="Arial"/>
          <w:sz w:val="20"/>
          <w:szCs w:val="20"/>
          <w:lang w:eastAsia="ja-JP"/>
        </w:rPr>
        <w:t xml:space="preserve">інших видів друкованої продукції. Термін дії договору, який заплановано укласти із переможцем конкурсу становить </w:t>
      </w:r>
      <w:r w:rsidR="0092111C" w:rsidRPr="00894D66">
        <w:rPr>
          <w:rFonts w:ascii="Arial" w:hAnsi="Arial" w:cs="Arial"/>
          <w:sz w:val="20"/>
          <w:szCs w:val="20"/>
          <w:lang w:eastAsia="ja-JP"/>
        </w:rPr>
        <w:t>місяц</w:t>
      </w:r>
      <w:r w:rsidR="007C3A14" w:rsidRPr="00894D66">
        <w:rPr>
          <w:rFonts w:ascii="Arial" w:hAnsi="Arial" w:cs="Arial"/>
          <w:sz w:val="20"/>
          <w:szCs w:val="20"/>
          <w:lang w:eastAsia="ja-JP"/>
        </w:rPr>
        <w:t>ь</w:t>
      </w:r>
      <w:r w:rsidR="00D03B0E" w:rsidRPr="00894D66">
        <w:rPr>
          <w:rFonts w:ascii="Arial" w:hAnsi="Arial" w:cs="Arial"/>
          <w:sz w:val="20"/>
          <w:szCs w:val="20"/>
          <w:lang w:eastAsia="ja-JP"/>
        </w:rPr>
        <w:t xml:space="preserve">, до </w:t>
      </w:r>
      <w:r w:rsidR="00894D66" w:rsidRPr="00894D66">
        <w:rPr>
          <w:rFonts w:ascii="Arial" w:hAnsi="Arial" w:cs="Arial"/>
          <w:sz w:val="20"/>
          <w:szCs w:val="20"/>
          <w:lang w:eastAsia="ja-JP"/>
        </w:rPr>
        <w:t>7</w:t>
      </w:r>
      <w:r w:rsidR="0092111C" w:rsidRPr="00894D66">
        <w:rPr>
          <w:rFonts w:ascii="Arial" w:hAnsi="Arial" w:cs="Arial"/>
          <w:sz w:val="20"/>
          <w:szCs w:val="20"/>
          <w:lang w:eastAsia="ja-JP"/>
        </w:rPr>
        <w:t xml:space="preserve"> </w:t>
      </w:r>
      <w:r w:rsidR="00894D66" w:rsidRPr="00894D66">
        <w:rPr>
          <w:rFonts w:ascii="Arial" w:hAnsi="Arial" w:cs="Arial"/>
          <w:sz w:val="20"/>
          <w:szCs w:val="20"/>
          <w:lang w:eastAsia="ja-JP"/>
        </w:rPr>
        <w:t>березня</w:t>
      </w:r>
      <w:r w:rsidR="00D03B0E" w:rsidRPr="0092111C">
        <w:rPr>
          <w:rFonts w:ascii="Arial" w:hAnsi="Arial" w:cs="Arial"/>
          <w:sz w:val="20"/>
          <w:szCs w:val="20"/>
          <w:lang w:eastAsia="ja-JP"/>
        </w:rPr>
        <w:t xml:space="preserve"> 202</w:t>
      </w:r>
      <w:r w:rsidR="007C3A14">
        <w:rPr>
          <w:rFonts w:ascii="Arial" w:hAnsi="Arial" w:cs="Arial"/>
          <w:sz w:val="20"/>
          <w:szCs w:val="20"/>
          <w:lang w:eastAsia="ja-JP"/>
        </w:rPr>
        <w:t>2</w:t>
      </w:r>
      <w:r w:rsidR="00D03B0E" w:rsidRPr="0092111C">
        <w:rPr>
          <w:rFonts w:ascii="Arial" w:hAnsi="Arial" w:cs="Arial"/>
          <w:sz w:val="20"/>
          <w:szCs w:val="20"/>
          <w:lang w:eastAsia="ja-JP"/>
        </w:rPr>
        <w:t xml:space="preserve"> року. У зв’язку з чим, оголошуємо </w:t>
      </w:r>
      <w:r w:rsidR="00D03B0E" w:rsidRPr="0092111C">
        <w:rPr>
          <w:rFonts w:ascii="Arial" w:hAnsi="Arial" w:cs="Arial"/>
          <w:color w:val="auto"/>
          <w:sz w:val="20"/>
          <w:szCs w:val="20"/>
          <w:lang w:eastAsia="ja-JP"/>
        </w:rPr>
        <w:t xml:space="preserve">тендер </w:t>
      </w:r>
      <w:bookmarkStart w:id="0" w:name="_Hlk65683398"/>
      <w:r w:rsidR="00D03B0E" w:rsidRPr="0092111C">
        <w:rPr>
          <w:rFonts w:ascii="Arial" w:hAnsi="Arial" w:cs="Arial"/>
          <w:b/>
          <w:color w:val="auto"/>
          <w:sz w:val="20"/>
          <w:szCs w:val="20"/>
          <w:lang w:eastAsia="ja-JP"/>
        </w:rPr>
        <w:t>«Комплекс послуг з виготовлення друкованої продукції».</w:t>
      </w:r>
      <w:bookmarkEnd w:id="0"/>
    </w:p>
    <w:p w14:paraId="423DC26F" w14:textId="77777777" w:rsidR="00D03B0E" w:rsidRPr="0092111C" w:rsidRDefault="00D03B0E" w:rsidP="00D03B0E">
      <w:pPr>
        <w:spacing w:after="120"/>
        <w:ind w:firstLine="720"/>
        <w:jc w:val="both"/>
        <w:rPr>
          <w:rFonts w:ascii="Arial" w:hAnsi="Arial" w:cs="Arial"/>
          <w:color w:val="000000"/>
          <w:lang w:val="uk-UA"/>
        </w:rPr>
      </w:pPr>
      <w:r w:rsidRPr="0092111C">
        <w:rPr>
          <w:rFonts w:ascii="Arial" w:hAnsi="Arial" w:cs="Arial"/>
          <w:color w:val="000000"/>
          <w:lang w:val="uk-UA"/>
        </w:rPr>
        <w:t xml:space="preserve">Зацікавленим сторонам необхідно підготувати свою цінову пропозицію, заповнивши Додаток 2 (в т.ч. таблицю 1). Детальний опис послуг наведено у Додатку 1. Пропозиція повинна бути написана українською мовою, містити реквізити заявника, а ціни мають включати в себе необхідні </w:t>
      </w:r>
      <w:r w:rsidRPr="0092111C">
        <w:rPr>
          <w:rFonts w:ascii="Arial" w:hAnsi="Arial" w:cs="Arial"/>
          <w:b/>
          <w:color w:val="000000"/>
          <w:lang w:val="uk-UA"/>
        </w:rPr>
        <w:t>податки та</w:t>
      </w:r>
      <w:r w:rsidRPr="0092111C">
        <w:rPr>
          <w:rFonts w:ascii="Arial" w:hAnsi="Arial" w:cs="Arial"/>
          <w:color w:val="000000"/>
          <w:lang w:val="uk-UA"/>
        </w:rPr>
        <w:t xml:space="preserve"> </w:t>
      </w:r>
      <w:r w:rsidRPr="0092111C">
        <w:rPr>
          <w:rFonts w:ascii="Arial" w:hAnsi="Arial" w:cs="Arial"/>
          <w:b/>
          <w:color w:val="000000"/>
          <w:lang w:val="uk-UA"/>
        </w:rPr>
        <w:t>збори</w:t>
      </w:r>
      <w:r w:rsidRPr="0092111C">
        <w:rPr>
          <w:rFonts w:ascii="Arial" w:hAnsi="Arial" w:cs="Arial"/>
          <w:color w:val="000000"/>
          <w:lang w:val="uk-UA"/>
        </w:rPr>
        <w:t xml:space="preserve">, та залишатися в силі не </w:t>
      </w:r>
      <w:r w:rsidRPr="00894D66">
        <w:rPr>
          <w:rFonts w:ascii="Arial" w:hAnsi="Arial" w:cs="Arial"/>
          <w:color w:val="000000"/>
          <w:lang w:val="uk-UA"/>
        </w:rPr>
        <w:t xml:space="preserve">менше </w:t>
      </w:r>
      <w:r w:rsidR="00714EE5" w:rsidRPr="00894D66">
        <w:rPr>
          <w:rFonts w:ascii="Arial" w:hAnsi="Arial" w:cs="Arial"/>
          <w:color w:val="000000"/>
          <w:lang w:val="uk-UA"/>
        </w:rPr>
        <w:t>3</w:t>
      </w:r>
      <w:r w:rsidRPr="00894D66">
        <w:rPr>
          <w:rFonts w:ascii="Arial" w:hAnsi="Arial" w:cs="Arial"/>
          <w:color w:val="000000"/>
          <w:lang w:val="uk-UA"/>
        </w:rPr>
        <w:t>0 діб після</w:t>
      </w:r>
      <w:r w:rsidRPr="0092111C">
        <w:rPr>
          <w:rFonts w:ascii="Arial" w:hAnsi="Arial" w:cs="Arial"/>
          <w:color w:val="000000"/>
          <w:lang w:val="uk-UA"/>
        </w:rPr>
        <w:t xml:space="preserve"> завершення дати подання ЗП. </w:t>
      </w:r>
    </w:p>
    <w:p w14:paraId="5658E5C1" w14:textId="47A171F6" w:rsidR="00D03B0E" w:rsidRPr="0092111C" w:rsidRDefault="00D03B0E" w:rsidP="00D03B0E">
      <w:pPr>
        <w:spacing w:after="120"/>
        <w:ind w:firstLine="720"/>
        <w:jc w:val="both"/>
        <w:rPr>
          <w:rFonts w:ascii="Arial" w:hAnsi="Arial" w:cs="Arial"/>
          <w:lang w:val="uk-UA"/>
        </w:rPr>
      </w:pPr>
      <w:r w:rsidRPr="29B1B274">
        <w:rPr>
          <w:rFonts w:ascii="Arial" w:hAnsi="Arial" w:cs="Arial"/>
          <w:lang w:val="uk-UA"/>
        </w:rPr>
        <w:t xml:space="preserve">У випадку вашої зацікавленості, просимо надсилати ваші комерційні пропозиції до </w:t>
      </w:r>
      <w:r w:rsidRPr="29B1B274">
        <w:rPr>
          <w:rFonts w:ascii="Arial" w:hAnsi="Arial" w:cs="Arial"/>
          <w:b/>
          <w:bCs/>
          <w:u w:val="single"/>
          <w:lang w:val="uk-UA"/>
        </w:rPr>
        <w:t>18:00</w:t>
      </w:r>
      <w:r w:rsidR="00714EE5" w:rsidRPr="29B1B274">
        <w:rPr>
          <w:rFonts w:ascii="Arial" w:hAnsi="Arial" w:cs="Arial"/>
          <w:b/>
          <w:bCs/>
          <w:u w:val="single"/>
          <w:lang w:val="uk-UA"/>
        </w:rPr>
        <w:t xml:space="preserve"> </w:t>
      </w:r>
      <w:r w:rsidR="00894D66" w:rsidRPr="00894D66">
        <w:rPr>
          <w:rFonts w:ascii="Arial" w:hAnsi="Arial" w:cs="Arial"/>
          <w:b/>
          <w:bCs/>
          <w:u w:val="single"/>
          <w:lang w:val="uk-UA"/>
        </w:rPr>
        <w:t>5</w:t>
      </w:r>
      <w:r w:rsidR="00437BAF" w:rsidRPr="00894D66">
        <w:rPr>
          <w:rFonts w:ascii="Arial" w:hAnsi="Arial" w:cs="Arial"/>
          <w:b/>
          <w:bCs/>
          <w:u w:val="single"/>
          <w:lang w:val="uk-UA"/>
        </w:rPr>
        <w:t xml:space="preserve"> </w:t>
      </w:r>
      <w:r w:rsidR="008B6FA9" w:rsidRPr="00894D66">
        <w:rPr>
          <w:rFonts w:ascii="Arial" w:hAnsi="Arial" w:cs="Arial"/>
          <w:b/>
          <w:bCs/>
          <w:u w:val="single"/>
          <w:lang w:val="uk-UA"/>
        </w:rPr>
        <w:t xml:space="preserve">лютого </w:t>
      </w:r>
      <w:r w:rsidRPr="00894D66">
        <w:rPr>
          <w:rFonts w:ascii="Arial" w:hAnsi="Arial" w:cs="Arial"/>
          <w:b/>
          <w:bCs/>
          <w:u w:val="single"/>
          <w:lang w:val="uk-UA"/>
        </w:rPr>
        <w:t>202</w:t>
      </w:r>
      <w:r w:rsidR="007C3A14" w:rsidRPr="00894D66">
        <w:rPr>
          <w:rFonts w:ascii="Arial" w:hAnsi="Arial" w:cs="Arial"/>
          <w:b/>
          <w:bCs/>
          <w:u w:val="single"/>
          <w:lang w:val="uk-UA"/>
        </w:rPr>
        <w:t>2</w:t>
      </w:r>
      <w:r w:rsidRPr="00894D66">
        <w:rPr>
          <w:rFonts w:ascii="Arial" w:hAnsi="Arial" w:cs="Arial"/>
          <w:b/>
          <w:bCs/>
          <w:u w:val="single"/>
          <w:lang w:val="uk-UA"/>
        </w:rPr>
        <w:t xml:space="preserve"> року</w:t>
      </w:r>
      <w:r w:rsidRPr="29B1B274">
        <w:rPr>
          <w:rFonts w:ascii="Arial" w:hAnsi="Arial" w:cs="Arial"/>
          <w:b/>
          <w:bCs/>
          <w:lang w:val="uk-UA"/>
        </w:rPr>
        <w:t xml:space="preserve"> </w:t>
      </w:r>
      <w:r w:rsidRPr="29B1B274">
        <w:rPr>
          <w:rFonts w:ascii="Arial" w:hAnsi="Arial" w:cs="Arial"/>
          <w:lang w:val="uk-UA"/>
        </w:rPr>
        <w:t xml:space="preserve">на електронну адресу: </w:t>
      </w:r>
      <w:hyperlink r:id="rId13">
        <w:r w:rsidR="00CF086C" w:rsidRPr="29B1B274">
          <w:rPr>
            <w:rStyle w:val="a5"/>
            <w:rFonts w:ascii="Arial" w:hAnsi="Arial" w:cs="Arial"/>
            <w:lang w:val="uk-UA"/>
          </w:rPr>
          <w:t>y.kulyk@aup.com.ua</w:t>
        </w:r>
      </w:hyperlink>
      <w:r w:rsidR="00CF086C" w:rsidRPr="29B1B274">
        <w:rPr>
          <w:rFonts w:ascii="Arial" w:hAnsi="Arial" w:cs="Arial"/>
          <w:lang w:val="uk-UA"/>
        </w:rPr>
        <w:t xml:space="preserve"> </w:t>
      </w:r>
      <w:r w:rsidRPr="29B1B274">
        <w:rPr>
          <w:rFonts w:ascii="Arial" w:hAnsi="Arial" w:cs="Arial"/>
          <w:lang w:val="uk-UA"/>
        </w:rPr>
        <w:t>з темою листа «Друк матеріалів</w:t>
      </w:r>
      <w:r w:rsidR="00CF086C" w:rsidRPr="29B1B274">
        <w:rPr>
          <w:rFonts w:ascii="Arial" w:hAnsi="Arial" w:cs="Arial"/>
          <w:lang w:val="uk-UA"/>
        </w:rPr>
        <w:t xml:space="preserve"> </w:t>
      </w:r>
      <w:r w:rsidRPr="29B1B274">
        <w:rPr>
          <w:rFonts w:ascii="Arial" w:hAnsi="Arial" w:cs="Arial"/>
          <w:lang w:val="uk-UA"/>
        </w:rPr>
        <w:t>-</w:t>
      </w:r>
      <w:r w:rsidR="00CF086C" w:rsidRPr="29B1B274">
        <w:rPr>
          <w:rFonts w:ascii="Arial" w:hAnsi="Arial" w:cs="Arial"/>
          <w:lang w:val="uk-UA"/>
        </w:rPr>
        <w:t xml:space="preserve"> </w:t>
      </w:r>
      <w:r w:rsidRPr="29B1B274">
        <w:rPr>
          <w:rFonts w:ascii="Arial" w:hAnsi="Arial" w:cs="Arial"/>
          <w:lang w:val="uk-UA"/>
        </w:rPr>
        <w:t>Пропозиція».</w:t>
      </w:r>
      <w:r w:rsidR="00CF086C" w:rsidRPr="29B1B274">
        <w:rPr>
          <w:rFonts w:ascii="Arial" w:hAnsi="Arial" w:cs="Arial"/>
          <w:lang w:val="uk-UA"/>
        </w:rPr>
        <w:t xml:space="preserve"> </w:t>
      </w:r>
    </w:p>
    <w:p w14:paraId="2B72F741" w14:textId="77777777" w:rsidR="00D03B0E" w:rsidRPr="0092111C" w:rsidRDefault="00D03B0E" w:rsidP="00D03B0E">
      <w:pPr>
        <w:spacing w:after="120"/>
        <w:ind w:firstLine="720"/>
        <w:jc w:val="both"/>
        <w:rPr>
          <w:rFonts w:ascii="Arial" w:hAnsi="Arial" w:cs="Arial"/>
          <w:lang w:val="uk-UA"/>
        </w:rPr>
      </w:pPr>
      <w:r w:rsidRPr="0092111C">
        <w:rPr>
          <w:rFonts w:ascii="Arial" w:hAnsi="Arial" w:cs="Arial"/>
          <w:lang w:val="uk-UA"/>
        </w:rPr>
        <w:t xml:space="preserve">Заявник несе відповідальність за вчасність подання та достовірність поданих комерційних пропозицій. </w:t>
      </w:r>
    </w:p>
    <w:p w14:paraId="74843FCB" w14:textId="77777777" w:rsidR="00D03B0E" w:rsidRPr="0092111C" w:rsidRDefault="00D03B0E" w:rsidP="00D03B0E">
      <w:pPr>
        <w:spacing w:after="120"/>
        <w:ind w:firstLine="720"/>
        <w:jc w:val="both"/>
        <w:rPr>
          <w:rFonts w:ascii="Arial" w:hAnsi="Arial" w:cs="Arial"/>
          <w:color w:val="FF0000"/>
          <w:lang w:val="uk-UA"/>
        </w:rPr>
      </w:pPr>
      <w:r w:rsidRPr="0092111C">
        <w:rPr>
          <w:rFonts w:ascii="Arial" w:hAnsi="Arial" w:cs="Arial"/>
          <w:color w:val="000000"/>
          <w:lang w:val="uk-UA"/>
        </w:rPr>
        <w:t xml:space="preserve">Надсилаючи пропозиції електронною поштою, переконайтеся, що вони підписані, відправляються </w:t>
      </w:r>
      <w:r w:rsidRPr="0092111C">
        <w:rPr>
          <w:rFonts w:ascii="Arial" w:hAnsi="Arial" w:cs="Arial"/>
          <w:lang w:val="uk-UA"/>
        </w:rPr>
        <w:t xml:space="preserve">у форматі *.pdf чи *word. Копії документів, що додаються до пропозиції повинні бути у форматі </w:t>
      </w:r>
      <w:r w:rsidRPr="0092111C">
        <w:rPr>
          <w:rStyle w:val="af2"/>
          <w:rFonts w:ascii="Arial" w:hAnsi="Arial" w:cs="Arial"/>
          <w:lang w:val="uk-UA"/>
        </w:rPr>
        <w:footnoteReference w:id="2"/>
      </w:r>
      <w:r w:rsidRPr="0092111C">
        <w:rPr>
          <w:rFonts w:ascii="Arial" w:hAnsi="Arial" w:cs="Arial"/>
          <w:lang w:val="uk-UA"/>
        </w:rPr>
        <w:t>.pdf чи *word і не містити вірусів чи пошкоджень.</w:t>
      </w:r>
    </w:p>
    <w:p w14:paraId="10903E05" w14:textId="77777777" w:rsidR="00D03B0E" w:rsidRPr="0092111C" w:rsidRDefault="00D03B0E" w:rsidP="00D03B0E">
      <w:pPr>
        <w:spacing w:after="120"/>
        <w:jc w:val="both"/>
        <w:rPr>
          <w:rFonts w:ascii="Arial" w:hAnsi="Arial" w:cs="Arial"/>
          <w:color w:val="000000"/>
          <w:lang w:val="uk-UA"/>
        </w:rPr>
      </w:pPr>
      <w:r w:rsidRPr="0092111C">
        <w:rPr>
          <w:rFonts w:ascii="Arial" w:hAnsi="Arial" w:cs="Arial"/>
          <w:lang w:val="uk-UA"/>
        </w:rPr>
        <w:tab/>
      </w:r>
      <w:r w:rsidRPr="0092111C">
        <w:rPr>
          <w:rFonts w:ascii="Arial" w:hAnsi="Arial" w:cs="Arial"/>
          <w:color w:val="000000"/>
          <w:lang w:val="uk-UA"/>
        </w:rPr>
        <w:t xml:space="preserve">Запропоновані послуги будуть розглядатися і оцінюватися відповідно до повноти пропозиції та її відповідності до вимог (Додаток 1). Вибір постачальника залежатиме від того, чи пропозиція відповідає вимогам та критеріям оцінки. На підставі чого буде укладено договір.  </w:t>
      </w:r>
    </w:p>
    <w:p w14:paraId="08A7EF41" w14:textId="77777777" w:rsidR="00D03B0E" w:rsidRPr="0092111C" w:rsidRDefault="00D03B0E" w:rsidP="00D03B0E">
      <w:pPr>
        <w:spacing w:after="120"/>
        <w:ind w:firstLine="720"/>
        <w:jc w:val="both"/>
        <w:rPr>
          <w:rFonts w:ascii="Arial" w:hAnsi="Arial" w:cs="Arial"/>
          <w:snapToGrid w:val="0"/>
          <w:lang w:val="uk-UA"/>
        </w:rPr>
      </w:pPr>
      <w:r w:rsidRPr="0092111C">
        <w:rPr>
          <w:rFonts w:ascii="Arial" w:hAnsi="Arial" w:cs="Arial"/>
          <w:snapToGrid w:val="0"/>
          <w:color w:val="000000"/>
          <w:lang w:val="uk-UA"/>
        </w:rPr>
        <w:t>Звертаємо увагу на те, що</w:t>
      </w:r>
      <w:r w:rsidR="00A61A85" w:rsidRPr="0092111C">
        <w:rPr>
          <w:rFonts w:ascii="Arial" w:hAnsi="Arial" w:cs="Arial"/>
          <w:snapToGrid w:val="0"/>
          <w:color w:val="000000"/>
          <w:lang w:val="uk-UA"/>
        </w:rPr>
        <w:t xml:space="preserve"> АУП</w:t>
      </w:r>
      <w:r w:rsidRPr="0092111C">
        <w:rPr>
          <w:rFonts w:ascii="Arial" w:hAnsi="Arial" w:cs="Arial"/>
          <w:snapToGrid w:val="0"/>
          <w:color w:val="000000"/>
          <w:lang w:val="uk-UA"/>
        </w:rPr>
        <w:t xml:space="preserve"> не несе відповідальності за будь-які витрати, пов’язані з підготовкою та подачею постачальником пропозиції, незалежно від результату або </w:t>
      </w:r>
      <w:r w:rsidRPr="0092111C">
        <w:rPr>
          <w:rFonts w:ascii="Arial" w:hAnsi="Arial" w:cs="Arial"/>
          <w:snapToGrid w:val="0"/>
          <w:lang w:val="uk-UA"/>
        </w:rPr>
        <w:t>способу проведення процесу відбору.</w:t>
      </w:r>
    </w:p>
    <w:p w14:paraId="2D925540" w14:textId="77777777" w:rsidR="00D03B0E" w:rsidRPr="0092111C" w:rsidRDefault="00D03B0E" w:rsidP="00D03B0E">
      <w:pPr>
        <w:spacing w:after="120"/>
        <w:ind w:firstLine="720"/>
        <w:jc w:val="both"/>
        <w:rPr>
          <w:rFonts w:ascii="Arial" w:hAnsi="Arial" w:cs="Arial"/>
          <w:snapToGrid w:val="0"/>
          <w:lang w:val="uk-UA"/>
        </w:rPr>
      </w:pPr>
      <w:r w:rsidRPr="0092111C">
        <w:rPr>
          <w:rFonts w:ascii="Arial" w:hAnsi="Arial" w:cs="Arial"/>
          <w:snapToGrid w:val="0"/>
          <w:lang w:val="uk-UA"/>
        </w:rPr>
        <w:t xml:space="preserve">Замовник вимагає від учасників уникати конфліктам інтересів. У випадку участі в тендері учасників, які є пов’язаними особами, тендерні пропозиції таких учасників буде відхилено. </w:t>
      </w:r>
    </w:p>
    <w:p w14:paraId="61DD3A69" w14:textId="77777777" w:rsidR="00D03B0E" w:rsidRPr="0092111C" w:rsidRDefault="00D03B0E" w:rsidP="00D03B0E">
      <w:pPr>
        <w:ind w:firstLine="720"/>
        <w:jc w:val="both"/>
        <w:rPr>
          <w:rStyle w:val="ac"/>
          <w:rFonts w:ascii="Arial" w:hAnsi="Arial" w:cs="Arial"/>
          <w:iCs/>
          <w:lang w:val="uk-UA"/>
        </w:rPr>
      </w:pPr>
      <w:r w:rsidRPr="0092111C">
        <w:rPr>
          <w:rFonts w:ascii="Arial" w:hAnsi="Arial" w:cs="Arial"/>
          <w:snapToGrid w:val="0"/>
          <w:lang w:val="uk-UA"/>
        </w:rPr>
        <w:t>Дякуємо за увагу! Чекаємо на ваші пропозиції.</w:t>
      </w:r>
      <w:r w:rsidRPr="0092111C">
        <w:rPr>
          <w:rStyle w:val="ac"/>
          <w:rFonts w:ascii="Arial" w:hAnsi="Arial" w:cs="Arial"/>
          <w:iCs/>
          <w:lang w:val="uk-UA"/>
        </w:rPr>
        <w:t xml:space="preserve"> </w:t>
      </w:r>
    </w:p>
    <w:p w14:paraId="7F16B6E4" w14:textId="77777777" w:rsidR="00D03B0E" w:rsidRPr="0092111C" w:rsidRDefault="00D03B0E" w:rsidP="00D03B0E">
      <w:pPr>
        <w:ind w:left="5760" w:right="43" w:firstLine="720"/>
        <w:jc w:val="right"/>
        <w:rPr>
          <w:rStyle w:val="ac"/>
          <w:rFonts w:ascii="Arial" w:hAnsi="Arial" w:cs="Arial"/>
          <w:lang w:val="uk-UA"/>
        </w:rPr>
      </w:pPr>
    </w:p>
    <w:p w14:paraId="2573467C" w14:textId="77777777" w:rsidR="00D03B0E" w:rsidRPr="0092111C" w:rsidRDefault="00D03B0E" w:rsidP="00A61A85">
      <w:pPr>
        <w:ind w:firstLine="720"/>
        <w:jc w:val="right"/>
        <w:rPr>
          <w:rFonts w:ascii="Arial" w:hAnsi="Arial" w:cs="Arial"/>
          <w:snapToGrid w:val="0"/>
          <w:lang w:val="uk-UA"/>
        </w:rPr>
      </w:pPr>
      <w:r w:rsidRPr="0092111C">
        <w:rPr>
          <w:rFonts w:ascii="Arial" w:hAnsi="Arial" w:cs="Arial"/>
          <w:snapToGrid w:val="0"/>
          <w:lang w:val="uk-UA"/>
        </w:rPr>
        <w:t xml:space="preserve">З повагою,  </w:t>
      </w:r>
    </w:p>
    <w:p w14:paraId="5263CE0D" w14:textId="77777777" w:rsidR="00D03B0E" w:rsidRPr="0092111C" w:rsidRDefault="00D03B0E" w:rsidP="00A61A85">
      <w:pPr>
        <w:ind w:firstLine="720"/>
        <w:jc w:val="right"/>
        <w:rPr>
          <w:rFonts w:ascii="Arial" w:hAnsi="Arial" w:cs="Arial"/>
          <w:snapToGrid w:val="0"/>
          <w:lang w:val="uk-UA"/>
        </w:rPr>
      </w:pPr>
      <w:r w:rsidRPr="0092111C">
        <w:rPr>
          <w:rFonts w:ascii="Arial" w:hAnsi="Arial" w:cs="Arial"/>
          <w:snapToGrid w:val="0"/>
          <w:lang w:val="uk-UA"/>
        </w:rPr>
        <w:t xml:space="preserve">                      </w:t>
      </w:r>
      <w:r w:rsidR="00A61A85" w:rsidRPr="0092111C">
        <w:rPr>
          <w:rFonts w:ascii="Arial" w:hAnsi="Arial" w:cs="Arial"/>
          <w:snapToGrid w:val="0"/>
          <w:lang w:val="uk-UA"/>
        </w:rPr>
        <w:t>Юлія Кулик</w:t>
      </w:r>
      <w:r w:rsidR="00CA261A" w:rsidRPr="0092111C">
        <w:rPr>
          <w:rFonts w:ascii="Arial" w:hAnsi="Arial" w:cs="Arial"/>
          <w:snapToGrid w:val="0"/>
          <w:lang w:val="uk-UA"/>
        </w:rPr>
        <w:t>,</w:t>
      </w:r>
    </w:p>
    <w:p w14:paraId="59E49BBE" w14:textId="415E8F88" w:rsidR="00D03B0E" w:rsidRPr="0092111C" w:rsidRDefault="00D03B0E" w:rsidP="00A61A85">
      <w:pPr>
        <w:ind w:firstLine="720"/>
        <w:jc w:val="right"/>
        <w:rPr>
          <w:rFonts w:ascii="Arial" w:hAnsi="Arial" w:cs="Arial"/>
          <w:snapToGrid w:val="0"/>
          <w:lang w:val="uk-UA"/>
        </w:rPr>
      </w:pPr>
      <w:r w:rsidRPr="0092111C">
        <w:rPr>
          <w:rFonts w:ascii="Arial" w:hAnsi="Arial" w:cs="Arial"/>
          <w:snapToGrid w:val="0"/>
          <w:lang w:val="uk-UA"/>
        </w:rPr>
        <w:t xml:space="preserve"> </w:t>
      </w:r>
      <w:r w:rsidR="00CA261A" w:rsidRPr="0092111C">
        <w:rPr>
          <w:rFonts w:ascii="Arial" w:hAnsi="Arial" w:cs="Arial"/>
          <w:snapToGrid w:val="0"/>
          <w:lang w:val="uk-UA"/>
        </w:rPr>
        <w:t>к</w:t>
      </w:r>
      <w:r w:rsidRPr="0092111C">
        <w:rPr>
          <w:rFonts w:ascii="Arial" w:hAnsi="Arial" w:cs="Arial"/>
          <w:snapToGrid w:val="0"/>
          <w:lang w:val="uk-UA"/>
        </w:rPr>
        <w:t>оординаторка про</w:t>
      </w:r>
      <w:r w:rsidR="008D1119" w:rsidRPr="0092111C">
        <w:rPr>
          <w:rFonts w:ascii="Arial" w:hAnsi="Arial" w:cs="Arial"/>
          <w:snapToGrid w:val="0"/>
          <w:lang w:val="uk-UA"/>
        </w:rPr>
        <w:t>є</w:t>
      </w:r>
      <w:r w:rsidRPr="0092111C">
        <w:rPr>
          <w:rFonts w:ascii="Arial" w:hAnsi="Arial" w:cs="Arial"/>
          <w:snapToGrid w:val="0"/>
          <w:lang w:val="uk-UA"/>
        </w:rPr>
        <w:t>кт</w:t>
      </w:r>
      <w:r w:rsidR="00A61A85" w:rsidRPr="0092111C">
        <w:rPr>
          <w:rFonts w:ascii="Arial" w:hAnsi="Arial" w:cs="Arial"/>
          <w:snapToGrid w:val="0"/>
          <w:lang w:val="uk-UA"/>
        </w:rPr>
        <w:t>ів АУП</w:t>
      </w:r>
      <w:r w:rsidR="00F74DDD">
        <w:rPr>
          <w:rFonts w:ascii="Arial" w:hAnsi="Arial" w:cs="Arial"/>
          <w:snapToGrid w:val="0"/>
          <w:lang w:val="uk-UA"/>
        </w:rPr>
        <w:t>.</w:t>
      </w:r>
      <w:r w:rsidRPr="0092111C">
        <w:rPr>
          <w:rFonts w:ascii="Arial" w:hAnsi="Arial" w:cs="Arial"/>
          <w:snapToGrid w:val="0"/>
          <w:lang w:val="uk-UA"/>
        </w:rPr>
        <w:br/>
      </w:r>
      <w:r w:rsidR="00AC0914">
        <w:rPr>
          <w:rFonts w:ascii="Arial" w:hAnsi="Arial" w:cs="Arial"/>
          <w:snapToGrid w:val="0"/>
          <w:lang w:val="uk-UA"/>
        </w:rPr>
        <w:t>2</w:t>
      </w:r>
      <w:r w:rsidR="00894D66">
        <w:rPr>
          <w:rFonts w:ascii="Arial" w:hAnsi="Arial" w:cs="Arial"/>
          <w:snapToGrid w:val="0"/>
          <w:lang w:val="uk-UA"/>
        </w:rPr>
        <w:t>7</w:t>
      </w:r>
      <w:r w:rsidR="00C00E52">
        <w:rPr>
          <w:rFonts w:ascii="Arial" w:hAnsi="Arial" w:cs="Arial"/>
          <w:snapToGrid w:val="0"/>
          <w:lang w:val="uk-UA"/>
        </w:rPr>
        <w:t>.0</w:t>
      </w:r>
      <w:r w:rsidR="00894D66">
        <w:rPr>
          <w:rFonts w:ascii="Arial" w:hAnsi="Arial" w:cs="Arial"/>
          <w:snapToGrid w:val="0"/>
          <w:lang w:val="uk-UA"/>
        </w:rPr>
        <w:t>1</w:t>
      </w:r>
      <w:r w:rsidR="00C00E52">
        <w:rPr>
          <w:rFonts w:ascii="Arial" w:hAnsi="Arial" w:cs="Arial"/>
          <w:snapToGrid w:val="0"/>
          <w:lang w:val="uk-UA"/>
        </w:rPr>
        <w:t>.202</w:t>
      </w:r>
      <w:r w:rsidR="00AC0914">
        <w:rPr>
          <w:rFonts w:ascii="Arial" w:hAnsi="Arial" w:cs="Arial"/>
          <w:snapToGrid w:val="0"/>
          <w:lang w:val="uk-UA"/>
        </w:rPr>
        <w:t>2</w:t>
      </w:r>
    </w:p>
    <w:p w14:paraId="3237ABC1" w14:textId="77777777" w:rsidR="00A61A85" w:rsidRPr="0092111C" w:rsidRDefault="00A61A85" w:rsidP="00A61A85">
      <w:pPr>
        <w:ind w:firstLine="720"/>
        <w:jc w:val="right"/>
        <w:rPr>
          <w:rFonts w:ascii="Arial" w:hAnsi="Arial" w:cs="Arial"/>
          <w:snapToGrid w:val="0"/>
          <w:lang w:val="uk-UA"/>
        </w:rPr>
      </w:pPr>
    </w:p>
    <w:p w14:paraId="1CC4DBE3" w14:textId="77777777" w:rsidR="00A61A85" w:rsidRPr="0092111C" w:rsidRDefault="00A61A85" w:rsidP="00A61A85">
      <w:pPr>
        <w:ind w:left="5760" w:right="43" w:firstLine="720"/>
        <w:jc w:val="right"/>
        <w:rPr>
          <w:rFonts w:ascii="Arial" w:hAnsi="Arial" w:cs="Arial"/>
          <w:b/>
          <w:lang w:val="uk-UA"/>
        </w:rPr>
      </w:pPr>
    </w:p>
    <w:p w14:paraId="473465F6" w14:textId="77777777" w:rsidR="00A61A85" w:rsidRPr="0092111C" w:rsidRDefault="00A61A85" w:rsidP="00D03B0E">
      <w:pPr>
        <w:tabs>
          <w:tab w:val="left" w:pos="2790"/>
          <w:tab w:val="right" w:pos="9360"/>
        </w:tabs>
        <w:ind w:firstLine="720"/>
        <w:jc w:val="right"/>
        <w:rPr>
          <w:rFonts w:ascii="Arial" w:hAnsi="Arial" w:cs="Arial"/>
          <w:b/>
          <w:lang w:val="uk-UA"/>
        </w:rPr>
      </w:pPr>
    </w:p>
    <w:p w14:paraId="403867AF" w14:textId="77777777" w:rsidR="00A61A85" w:rsidRPr="0092111C" w:rsidRDefault="00A61A85" w:rsidP="00D03B0E">
      <w:pPr>
        <w:tabs>
          <w:tab w:val="left" w:pos="2790"/>
          <w:tab w:val="right" w:pos="9360"/>
        </w:tabs>
        <w:ind w:firstLine="720"/>
        <w:jc w:val="right"/>
        <w:rPr>
          <w:rFonts w:ascii="Arial" w:hAnsi="Arial" w:cs="Arial"/>
          <w:b/>
          <w:lang w:val="uk-UA"/>
        </w:rPr>
      </w:pPr>
    </w:p>
    <w:p w14:paraId="4EEE6BD5" w14:textId="77777777" w:rsidR="00A61A85" w:rsidRPr="0092111C" w:rsidRDefault="00A61A85" w:rsidP="00D03B0E">
      <w:pPr>
        <w:tabs>
          <w:tab w:val="left" w:pos="2790"/>
          <w:tab w:val="right" w:pos="9360"/>
        </w:tabs>
        <w:ind w:firstLine="720"/>
        <w:jc w:val="right"/>
        <w:rPr>
          <w:rFonts w:ascii="Arial" w:hAnsi="Arial" w:cs="Arial"/>
          <w:b/>
          <w:lang w:val="uk-UA"/>
        </w:rPr>
      </w:pPr>
    </w:p>
    <w:p w14:paraId="2BAB9A41" w14:textId="77777777" w:rsidR="00A61A85" w:rsidRPr="0092111C" w:rsidRDefault="00A61A85" w:rsidP="00D03B0E">
      <w:pPr>
        <w:tabs>
          <w:tab w:val="left" w:pos="2790"/>
          <w:tab w:val="right" w:pos="9360"/>
        </w:tabs>
        <w:ind w:firstLine="720"/>
        <w:jc w:val="right"/>
        <w:rPr>
          <w:rFonts w:ascii="Arial" w:hAnsi="Arial" w:cs="Arial"/>
          <w:b/>
          <w:lang w:val="uk-UA"/>
        </w:rPr>
      </w:pPr>
    </w:p>
    <w:p w14:paraId="71497B37" w14:textId="77777777" w:rsidR="00A61A85" w:rsidRPr="0092111C" w:rsidRDefault="00A61A85" w:rsidP="00D03B0E">
      <w:pPr>
        <w:tabs>
          <w:tab w:val="left" w:pos="2790"/>
          <w:tab w:val="right" w:pos="9360"/>
        </w:tabs>
        <w:ind w:firstLine="720"/>
        <w:jc w:val="right"/>
        <w:rPr>
          <w:rFonts w:ascii="Arial" w:hAnsi="Arial" w:cs="Arial"/>
          <w:b/>
          <w:lang w:val="uk-UA"/>
        </w:rPr>
      </w:pPr>
    </w:p>
    <w:p w14:paraId="2B08D163" w14:textId="77777777" w:rsidR="00A61A85" w:rsidRPr="0092111C" w:rsidRDefault="00A61A85" w:rsidP="00D03B0E">
      <w:pPr>
        <w:tabs>
          <w:tab w:val="left" w:pos="2790"/>
          <w:tab w:val="right" w:pos="9360"/>
        </w:tabs>
        <w:ind w:firstLine="720"/>
        <w:jc w:val="right"/>
        <w:rPr>
          <w:rFonts w:ascii="Arial" w:hAnsi="Arial" w:cs="Arial"/>
          <w:b/>
          <w:lang w:val="uk-UA"/>
        </w:rPr>
      </w:pPr>
    </w:p>
    <w:p w14:paraId="0C5585BB" w14:textId="77777777" w:rsidR="00CA261A" w:rsidRPr="0092111C" w:rsidRDefault="00CA261A" w:rsidP="008D1119">
      <w:pPr>
        <w:tabs>
          <w:tab w:val="left" w:pos="2790"/>
          <w:tab w:val="right" w:pos="9360"/>
        </w:tabs>
        <w:ind w:firstLine="720"/>
        <w:rPr>
          <w:rFonts w:ascii="Arial" w:hAnsi="Arial" w:cs="Arial"/>
          <w:b/>
          <w:lang w:val="uk-UA"/>
        </w:rPr>
      </w:pPr>
    </w:p>
    <w:p w14:paraId="47F80457" w14:textId="77777777" w:rsidR="00DA6A8C" w:rsidRDefault="00DA6A8C" w:rsidP="00AC5284">
      <w:pPr>
        <w:tabs>
          <w:tab w:val="left" w:pos="2790"/>
          <w:tab w:val="right" w:pos="9360"/>
        </w:tabs>
        <w:ind w:firstLine="720"/>
        <w:rPr>
          <w:rFonts w:ascii="Arial" w:hAnsi="Arial" w:cs="Arial"/>
          <w:b/>
          <w:lang w:val="uk-UA"/>
        </w:rPr>
      </w:pPr>
    </w:p>
    <w:p w14:paraId="10CB5A4C" w14:textId="77777777" w:rsidR="00DA6A8C" w:rsidRDefault="00DA6A8C" w:rsidP="00D03B0E">
      <w:pPr>
        <w:tabs>
          <w:tab w:val="left" w:pos="2790"/>
          <w:tab w:val="right" w:pos="9360"/>
        </w:tabs>
        <w:ind w:firstLine="720"/>
        <w:jc w:val="right"/>
        <w:rPr>
          <w:rFonts w:ascii="Arial" w:hAnsi="Arial" w:cs="Arial"/>
          <w:b/>
          <w:lang w:val="uk-UA"/>
        </w:rPr>
      </w:pPr>
    </w:p>
    <w:p w14:paraId="6453BD2B" w14:textId="77777777" w:rsidR="00D03B0E" w:rsidRPr="0092111C" w:rsidRDefault="00D03B0E" w:rsidP="00D03B0E">
      <w:pPr>
        <w:tabs>
          <w:tab w:val="left" w:pos="2790"/>
          <w:tab w:val="right" w:pos="9360"/>
        </w:tabs>
        <w:ind w:firstLine="720"/>
        <w:jc w:val="right"/>
        <w:rPr>
          <w:rFonts w:ascii="Arial" w:hAnsi="Arial" w:cs="Arial"/>
          <w:b/>
          <w:lang w:val="uk-UA"/>
        </w:rPr>
      </w:pPr>
      <w:r w:rsidRPr="0092111C">
        <w:rPr>
          <w:rFonts w:ascii="Arial" w:hAnsi="Arial" w:cs="Arial"/>
          <w:b/>
          <w:lang w:val="uk-UA"/>
        </w:rPr>
        <w:t>Додаток 1</w:t>
      </w:r>
    </w:p>
    <w:p w14:paraId="7B8D1739" w14:textId="77777777" w:rsidR="00D03B0E" w:rsidRPr="0092111C" w:rsidRDefault="00D03B0E" w:rsidP="00D03B0E">
      <w:pPr>
        <w:jc w:val="right"/>
        <w:rPr>
          <w:rFonts w:ascii="Arial" w:hAnsi="Arial" w:cs="Arial"/>
          <w:b/>
          <w:lang w:val="uk-UA"/>
        </w:rPr>
      </w:pPr>
    </w:p>
    <w:p w14:paraId="6EC0E888" w14:textId="77777777" w:rsidR="00D03B0E" w:rsidRPr="0092111C" w:rsidRDefault="00D03B0E" w:rsidP="00D03B0E">
      <w:pPr>
        <w:jc w:val="right"/>
        <w:rPr>
          <w:rFonts w:ascii="Arial" w:hAnsi="Arial" w:cs="Arial"/>
          <w:b/>
          <w:lang w:val="uk-UA"/>
        </w:rPr>
      </w:pPr>
    </w:p>
    <w:p w14:paraId="79A588F0" w14:textId="77777777" w:rsidR="00D03B0E" w:rsidRPr="0092111C" w:rsidRDefault="00D03B0E" w:rsidP="00D03B0E">
      <w:pPr>
        <w:spacing w:after="240"/>
        <w:jc w:val="center"/>
        <w:rPr>
          <w:rFonts w:ascii="Arial" w:hAnsi="Arial" w:cs="Arial"/>
          <w:b/>
          <w:lang w:val="uk-UA"/>
        </w:rPr>
      </w:pPr>
      <w:r w:rsidRPr="0092111C">
        <w:rPr>
          <w:rFonts w:ascii="Arial" w:hAnsi="Arial" w:cs="Arial"/>
          <w:b/>
          <w:lang w:val="uk-UA"/>
        </w:rPr>
        <w:t>Перелік вимог до Запиту на пропозиції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2"/>
        <w:gridCol w:w="8214"/>
      </w:tblGrid>
      <w:tr w:rsidR="00D03B0E" w:rsidRPr="00B22199" w14:paraId="4F624893" w14:textId="77777777" w:rsidTr="002469EA">
        <w:tc>
          <w:tcPr>
            <w:tcW w:w="1992" w:type="dxa"/>
            <w:shd w:val="clear" w:color="auto" w:fill="auto"/>
          </w:tcPr>
          <w:p w14:paraId="5E834FCE" w14:textId="77777777" w:rsidR="00D03B0E" w:rsidRPr="0092111C" w:rsidRDefault="00D03B0E" w:rsidP="002469EA">
            <w:pPr>
              <w:rPr>
                <w:rFonts w:ascii="Arial" w:hAnsi="Arial" w:cs="Arial"/>
                <w:bCs/>
                <w:lang w:val="uk-UA"/>
              </w:rPr>
            </w:pPr>
          </w:p>
          <w:p w14:paraId="6E996BF9" w14:textId="77777777" w:rsidR="00D03B0E" w:rsidRPr="0092111C" w:rsidRDefault="00D03B0E" w:rsidP="002469EA">
            <w:pPr>
              <w:rPr>
                <w:rFonts w:ascii="Arial" w:hAnsi="Arial" w:cs="Arial"/>
                <w:b/>
                <w:bCs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Зміст вимог</w:t>
            </w:r>
          </w:p>
        </w:tc>
        <w:tc>
          <w:tcPr>
            <w:tcW w:w="8214" w:type="dxa"/>
            <w:shd w:val="clear" w:color="auto" w:fill="auto"/>
          </w:tcPr>
          <w:p w14:paraId="0ED01D01" w14:textId="77777777" w:rsidR="00D03B0E" w:rsidRPr="0092111C" w:rsidRDefault="00D03B0E" w:rsidP="002469EA">
            <w:pPr>
              <w:spacing w:before="120"/>
              <w:jc w:val="both"/>
              <w:rPr>
                <w:rFonts w:ascii="Arial" w:hAnsi="Arial" w:cs="Arial"/>
                <w:b/>
                <w:iCs/>
                <w:snapToGrid w:val="0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Надання комплексу послуг з</w:t>
            </w:r>
            <w:r w:rsidR="006F6DBF" w:rsidRPr="0092111C">
              <w:rPr>
                <w:rFonts w:ascii="Arial" w:hAnsi="Arial" w:cs="Arial"/>
                <w:b/>
                <w:lang w:val="uk-UA"/>
              </w:rPr>
              <w:t xml:space="preserve"> </w:t>
            </w:r>
            <w:r w:rsidRPr="0092111C">
              <w:rPr>
                <w:rFonts w:ascii="Arial" w:hAnsi="Arial" w:cs="Arial"/>
                <w:b/>
                <w:lang w:val="uk-UA"/>
              </w:rPr>
              <w:t>виготовлення друкованої продукції.</w:t>
            </w:r>
          </w:p>
          <w:p w14:paraId="60F5786B" w14:textId="77777777" w:rsidR="00DA6A8C" w:rsidRDefault="008D1119" w:rsidP="002469EA">
            <w:pPr>
              <w:spacing w:before="120"/>
              <w:jc w:val="both"/>
              <w:rPr>
                <w:rFonts w:ascii="Arial" w:hAnsi="Arial" w:cs="Arial"/>
                <w:snapToGrid w:val="0"/>
                <w:lang w:val="uk-UA"/>
              </w:rPr>
            </w:pPr>
            <w:r w:rsidRPr="0092111C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>Академі</w:t>
            </w:r>
            <w:r w:rsidR="00216857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>я</w:t>
            </w:r>
            <w:r w:rsidRPr="0092111C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 xml:space="preserve"> української преси в межах освітнього проєкту «Вивчай та розрізняй: інфо-медійна грамотність» має необхідність у </w:t>
            </w:r>
            <w:r w:rsidR="0066140C" w:rsidRPr="0092111C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>дру</w:t>
            </w:r>
            <w:r w:rsidR="0066140C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>ці</w:t>
            </w:r>
            <w:r w:rsidR="0066140C" w:rsidRPr="0092111C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 xml:space="preserve"> </w:t>
            </w:r>
            <w:r w:rsidRPr="0092111C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>значної кількості паперових матеріалів</w:t>
            </w:r>
            <w:r w:rsidR="006F6DBF" w:rsidRPr="0092111C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 xml:space="preserve"> </w:t>
            </w:r>
            <w:r w:rsidR="00D03B0E" w:rsidRPr="0092111C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 xml:space="preserve">для </w:t>
            </w:r>
            <w:r w:rsidR="00AC0914" w:rsidRPr="0011665B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>викладачів ВНЗ та ОІППО</w:t>
            </w:r>
            <w:r w:rsidR="006F6DBF" w:rsidRPr="0011665B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>.</w:t>
            </w:r>
            <w:r w:rsidR="006F6DBF" w:rsidRPr="0092111C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 xml:space="preserve"> </w:t>
            </w:r>
            <w:r w:rsidR="00D03B0E" w:rsidRPr="0092111C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>Об’єми друку варіюються в залежності від потреб, цілей та формату</w:t>
            </w:r>
            <w:r w:rsidR="007246B3" w:rsidRPr="0092111C">
              <w:rPr>
                <w:rFonts w:ascii="Arial" w:hAnsi="Arial" w:cs="Arial"/>
                <w:snapToGrid w:val="0"/>
                <w:kern w:val="28"/>
                <w:lang w:val="uk-UA" w:eastAsia="ru-RU" w:bidi="ru-RU"/>
              </w:rPr>
              <w:t xml:space="preserve">. </w:t>
            </w:r>
            <w:r w:rsidR="00D03B0E" w:rsidRPr="0092111C">
              <w:rPr>
                <w:rFonts w:ascii="Arial" w:hAnsi="Arial" w:cs="Arial"/>
                <w:snapToGrid w:val="0"/>
                <w:lang w:val="uk-UA"/>
              </w:rPr>
              <w:t>Відповідно, нам потрібен постачальник послуг, який би здійснював друк необхідних матеріалів, зазначених в Додатку 2, а також додаткові послуги друку, які можуть виникнути в процесі роботи</w:t>
            </w:r>
            <w:r w:rsidR="007246B3" w:rsidRPr="0092111C">
              <w:rPr>
                <w:rFonts w:ascii="Arial" w:hAnsi="Arial" w:cs="Arial"/>
                <w:snapToGrid w:val="0"/>
                <w:lang w:val="uk-UA"/>
              </w:rPr>
              <w:t xml:space="preserve"> пов’язаних з поліграфією</w:t>
            </w:r>
            <w:r w:rsidR="00D03B0E" w:rsidRPr="0092111C">
              <w:rPr>
                <w:rFonts w:ascii="Arial" w:hAnsi="Arial" w:cs="Arial"/>
                <w:snapToGrid w:val="0"/>
                <w:lang w:val="uk-UA"/>
              </w:rPr>
              <w:t>.</w:t>
            </w:r>
            <w:r w:rsidR="007246B3" w:rsidRPr="0092111C">
              <w:rPr>
                <w:rFonts w:ascii="Arial" w:hAnsi="Arial" w:cs="Arial"/>
                <w:snapToGrid w:val="0"/>
                <w:lang w:val="uk-UA"/>
              </w:rPr>
              <w:t xml:space="preserve"> </w:t>
            </w:r>
          </w:p>
          <w:p w14:paraId="44197E88" w14:textId="77777777" w:rsidR="00D03B0E" w:rsidRPr="00DA489A" w:rsidRDefault="007246B3" w:rsidP="002469EA">
            <w:pPr>
              <w:spacing w:before="120"/>
              <w:jc w:val="both"/>
              <w:rPr>
                <w:rFonts w:ascii="Arial" w:hAnsi="Arial" w:cs="Arial"/>
                <w:b/>
                <w:bCs/>
                <w:snapToGrid w:val="0"/>
                <w:kern w:val="28"/>
                <w:lang w:val="uk-UA" w:eastAsia="ru-RU" w:bidi="ru-RU"/>
              </w:rPr>
            </w:pPr>
            <w:r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>Окрім друку</w:t>
            </w:r>
            <w:r w:rsidR="008A663B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, </w:t>
            </w:r>
            <w:r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>важливим пунктом є</w:t>
            </w:r>
            <w:r w:rsidR="00DA6A8C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 </w:t>
            </w:r>
            <w:r w:rsidR="008A663B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>те, що</w:t>
            </w:r>
            <w:r w:rsidR="00B64BEF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>б</w:t>
            </w:r>
            <w:r w:rsidR="008A663B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 постачальник здійснював </w:t>
            </w:r>
            <w:r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фасування </w:t>
            </w:r>
            <w:r w:rsidR="00DA6A8C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друкованих </w:t>
            </w:r>
            <w:r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>матеріалів, підготовк</w:t>
            </w:r>
            <w:r w:rsidR="008A663B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>у</w:t>
            </w:r>
            <w:r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 до відправлення та </w:t>
            </w:r>
            <w:r w:rsidR="004B21F8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забезпечував </w:t>
            </w:r>
            <w:r w:rsidR="0066140C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>відправлення</w:t>
            </w:r>
            <w:r w:rsidR="000E3D35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 поштою</w:t>
            </w:r>
            <w:r w:rsidR="000A0737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, при цьому сплативши вартість за доставку. </w:t>
            </w:r>
            <w:r w:rsidR="00AB0BCD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>П</w:t>
            </w:r>
            <w:r w:rsidR="00B64BEF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опередньо </w:t>
            </w:r>
            <w:r w:rsidR="00AB0BCD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>посилки необхідно промаркувати</w:t>
            </w:r>
            <w:r w:rsidR="00C86BE9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 </w:t>
            </w:r>
            <w:r w:rsidR="00B64BEF" w:rsidRPr="00105D65">
              <w:rPr>
                <w:rFonts w:ascii="Arial" w:hAnsi="Arial" w:cs="Arial"/>
                <w:b/>
                <w:bCs/>
                <w:snapToGrid w:val="0"/>
                <w:lang w:val="uk-UA"/>
              </w:rPr>
              <w:t>видатковими накладними.</w:t>
            </w:r>
            <w:r w:rsidR="00580B25" w:rsidRPr="00DA489A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 </w:t>
            </w:r>
            <w:r w:rsidR="000A0737" w:rsidRPr="00DA489A">
              <w:rPr>
                <w:rFonts w:ascii="Arial" w:hAnsi="Arial" w:cs="Arial"/>
                <w:b/>
                <w:bCs/>
                <w:snapToGrid w:val="0"/>
                <w:lang w:val="uk-UA"/>
              </w:rPr>
              <w:t xml:space="preserve"> </w:t>
            </w:r>
          </w:p>
          <w:p w14:paraId="21180332" w14:textId="77777777" w:rsidR="007246B3" w:rsidRDefault="007246B3" w:rsidP="002469EA">
            <w:pPr>
              <w:jc w:val="both"/>
              <w:rPr>
                <w:rFonts w:ascii="Arial" w:hAnsi="Arial" w:cs="Arial"/>
                <w:b/>
                <w:snapToGrid w:val="0"/>
                <w:lang w:val="uk-UA"/>
              </w:rPr>
            </w:pPr>
          </w:p>
          <w:p w14:paraId="313F5C33" w14:textId="77777777" w:rsidR="00B7277D" w:rsidRPr="00DA3617" w:rsidRDefault="00B7277D" w:rsidP="002469EA">
            <w:pPr>
              <w:jc w:val="both"/>
              <w:rPr>
                <w:rFonts w:ascii="Arial" w:hAnsi="Arial" w:cs="Arial"/>
                <w:b/>
                <w:snapToGrid w:val="0"/>
                <w:lang w:val="uk-UA"/>
              </w:rPr>
            </w:pPr>
          </w:p>
          <w:p w14:paraId="66C0CB7E" w14:textId="77777777" w:rsidR="00D03B0E" w:rsidRPr="0092111C" w:rsidRDefault="00D03B0E" w:rsidP="002469EA">
            <w:pPr>
              <w:jc w:val="both"/>
              <w:rPr>
                <w:rFonts w:ascii="Arial" w:hAnsi="Arial" w:cs="Arial"/>
                <w:b/>
                <w:snapToGrid w:val="0"/>
                <w:lang w:val="uk-UA"/>
              </w:rPr>
            </w:pPr>
            <w:r w:rsidRPr="0092111C">
              <w:rPr>
                <w:rFonts w:ascii="Arial" w:hAnsi="Arial" w:cs="Arial"/>
                <w:b/>
                <w:snapToGrid w:val="0"/>
                <w:lang w:val="uk-UA"/>
              </w:rPr>
              <w:t xml:space="preserve">Стислий опис необхідних робіт: </w:t>
            </w:r>
          </w:p>
          <w:p w14:paraId="0D4B9F1B" w14:textId="77777777" w:rsidR="00D03B0E" w:rsidRPr="0092111C" w:rsidRDefault="00D03B0E" w:rsidP="00D03B0E">
            <w:pPr>
              <w:pStyle w:val="ae"/>
              <w:widowControl w:val="0"/>
              <w:numPr>
                <w:ilvl w:val="0"/>
                <w:numId w:val="13"/>
              </w:numPr>
              <w:overflowPunct w:val="0"/>
              <w:adjustRightInd w:val="0"/>
              <w:spacing w:after="0" w:line="240" w:lineRule="auto"/>
              <w:ind w:left="714" w:hanging="357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2111C">
              <w:rPr>
                <w:rFonts w:ascii="Arial" w:hAnsi="Arial" w:cs="Arial"/>
                <w:sz w:val="20"/>
                <w:szCs w:val="20"/>
                <w:lang w:val="uk-UA"/>
              </w:rPr>
              <w:t>Друк навчальних матеріалів (роздатки, брошури, тощо).</w:t>
            </w:r>
          </w:p>
          <w:p w14:paraId="29238BBA" w14:textId="77777777" w:rsidR="00D03B0E" w:rsidRPr="0092111C" w:rsidRDefault="00D03B0E" w:rsidP="00D03B0E">
            <w:pPr>
              <w:pStyle w:val="ae"/>
              <w:widowControl w:val="0"/>
              <w:numPr>
                <w:ilvl w:val="0"/>
                <w:numId w:val="13"/>
              </w:numPr>
              <w:overflowPunct w:val="0"/>
              <w:adjustRightInd w:val="0"/>
              <w:spacing w:after="0" w:line="240" w:lineRule="auto"/>
              <w:ind w:left="714" w:hanging="357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2111C">
              <w:rPr>
                <w:rFonts w:ascii="Arial" w:hAnsi="Arial" w:cs="Arial"/>
                <w:sz w:val="20"/>
                <w:szCs w:val="20"/>
                <w:lang w:val="uk-UA"/>
              </w:rPr>
              <w:t>Друк інших видів друкованої продукції (</w:t>
            </w:r>
            <w:r w:rsidR="00864E04" w:rsidRPr="0092111C">
              <w:rPr>
                <w:rFonts w:ascii="Arial" w:hAnsi="Arial" w:cs="Arial"/>
                <w:sz w:val="20"/>
                <w:szCs w:val="20"/>
                <w:lang w:val="uk-UA"/>
              </w:rPr>
              <w:t>плакати</w:t>
            </w:r>
            <w:r w:rsidRPr="0092111C">
              <w:rPr>
                <w:rFonts w:ascii="Arial" w:hAnsi="Arial" w:cs="Arial"/>
                <w:sz w:val="20"/>
                <w:szCs w:val="20"/>
                <w:lang w:val="uk-UA"/>
              </w:rPr>
              <w:t xml:space="preserve">, </w:t>
            </w:r>
            <w:r w:rsidR="00864E04" w:rsidRPr="0092111C">
              <w:rPr>
                <w:rFonts w:ascii="Arial" w:hAnsi="Arial" w:cs="Arial"/>
                <w:sz w:val="20"/>
                <w:szCs w:val="20"/>
                <w:lang w:val="uk-UA"/>
              </w:rPr>
              <w:t>збірник матеріалів</w:t>
            </w:r>
            <w:r w:rsidRPr="0092111C">
              <w:rPr>
                <w:rFonts w:ascii="Arial" w:hAnsi="Arial" w:cs="Arial"/>
                <w:sz w:val="20"/>
                <w:szCs w:val="20"/>
                <w:lang w:val="uk-UA"/>
              </w:rPr>
              <w:t>, блокноти тощо).</w:t>
            </w:r>
          </w:p>
          <w:p w14:paraId="53B42BE5" w14:textId="77777777" w:rsidR="00D03B0E" w:rsidRPr="0092111C" w:rsidRDefault="00D03B0E" w:rsidP="00D03B0E">
            <w:pPr>
              <w:pStyle w:val="ae"/>
              <w:widowControl w:val="0"/>
              <w:numPr>
                <w:ilvl w:val="0"/>
                <w:numId w:val="13"/>
              </w:numPr>
              <w:overflowPunct w:val="0"/>
              <w:adjustRightInd w:val="0"/>
              <w:spacing w:after="0" w:line="240" w:lineRule="auto"/>
              <w:ind w:left="714" w:hanging="357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2111C">
              <w:rPr>
                <w:rFonts w:ascii="Arial" w:hAnsi="Arial" w:cs="Arial"/>
                <w:sz w:val="20"/>
                <w:szCs w:val="20"/>
                <w:lang w:val="uk-UA"/>
              </w:rPr>
              <w:t>Сортування надрукованих макетів (наприклад, у файли по 30 шт.</w:t>
            </w:r>
            <w:r w:rsidR="008A663B" w:rsidRPr="0092111C">
              <w:rPr>
                <w:rFonts w:ascii="Arial" w:hAnsi="Arial" w:cs="Arial"/>
                <w:sz w:val="20"/>
                <w:szCs w:val="20"/>
                <w:lang w:val="uk-UA"/>
              </w:rPr>
              <w:t xml:space="preserve"> і</w:t>
            </w:r>
            <w:r w:rsidR="00CD376C" w:rsidRPr="0092111C">
              <w:rPr>
                <w:rFonts w:ascii="Arial" w:hAnsi="Arial" w:cs="Arial"/>
                <w:sz w:val="20"/>
                <w:szCs w:val="20"/>
                <w:lang w:val="uk-UA"/>
              </w:rPr>
              <w:t>/або</w:t>
            </w:r>
            <w:r w:rsidR="008A663B" w:rsidRPr="0092111C">
              <w:rPr>
                <w:rFonts w:ascii="Arial" w:hAnsi="Arial" w:cs="Arial"/>
                <w:sz w:val="20"/>
                <w:szCs w:val="20"/>
                <w:lang w:val="uk-UA"/>
              </w:rPr>
              <w:t xml:space="preserve"> потім у коробки</w:t>
            </w:r>
            <w:r w:rsidRPr="0092111C">
              <w:rPr>
                <w:rFonts w:ascii="Arial" w:hAnsi="Arial" w:cs="Arial"/>
                <w:sz w:val="20"/>
                <w:szCs w:val="20"/>
                <w:lang w:val="uk-UA"/>
              </w:rPr>
              <w:t xml:space="preserve">) </w:t>
            </w:r>
          </w:p>
          <w:p w14:paraId="4204DB6A" w14:textId="77777777" w:rsidR="00D03B0E" w:rsidRPr="0092111C" w:rsidRDefault="00DA6A8C" w:rsidP="001E717F">
            <w:pPr>
              <w:pStyle w:val="ae"/>
              <w:widowControl w:val="0"/>
              <w:numPr>
                <w:ilvl w:val="0"/>
                <w:numId w:val="13"/>
              </w:numPr>
              <w:overflowPunct w:val="0"/>
              <w:adjustRightInd w:val="0"/>
              <w:spacing w:after="0" w:line="240" w:lineRule="auto"/>
              <w:ind w:left="714" w:hanging="357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sz w:val="20"/>
                <w:szCs w:val="20"/>
                <w:lang w:val="uk-UA"/>
              </w:rPr>
              <w:t>Маркування посилок вида</w:t>
            </w:r>
            <w:r w:rsidR="001E717F">
              <w:rPr>
                <w:rFonts w:ascii="Arial" w:hAnsi="Arial" w:cs="Arial"/>
                <w:sz w:val="20"/>
                <w:szCs w:val="20"/>
                <w:lang w:val="uk-UA"/>
              </w:rPr>
              <w:t>тковими накладними, в</w:t>
            </w:r>
            <w:r w:rsidR="00CA261A" w:rsidRPr="0092111C">
              <w:rPr>
                <w:rFonts w:ascii="Arial" w:hAnsi="Arial" w:cs="Arial"/>
                <w:sz w:val="20"/>
                <w:szCs w:val="20"/>
                <w:lang w:val="uk-UA"/>
              </w:rPr>
              <w:t xml:space="preserve">ідправка матеріалів </w:t>
            </w:r>
            <w:r w:rsidR="00CA261A" w:rsidRPr="00C54341">
              <w:rPr>
                <w:rFonts w:ascii="Arial" w:hAnsi="Arial" w:cs="Arial"/>
                <w:sz w:val="20"/>
                <w:szCs w:val="20"/>
                <w:lang w:val="uk-UA"/>
              </w:rPr>
              <w:t>поштою</w:t>
            </w:r>
            <w:r w:rsidR="00CA261A" w:rsidRPr="0092111C">
              <w:rPr>
                <w:rFonts w:ascii="Arial" w:hAnsi="Arial" w:cs="Arial"/>
                <w:sz w:val="20"/>
                <w:szCs w:val="20"/>
                <w:lang w:val="uk-UA"/>
              </w:rPr>
              <w:t xml:space="preserve"> у міста України.</w:t>
            </w:r>
            <w:r w:rsidR="008A663B" w:rsidRPr="0092111C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="001E717F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</w:p>
        </w:tc>
      </w:tr>
      <w:tr w:rsidR="00D03B0E" w:rsidRPr="00B22199" w14:paraId="32D2132D" w14:textId="77777777" w:rsidTr="002469EA">
        <w:tc>
          <w:tcPr>
            <w:tcW w:w="1992" w:type="dxa"/>
            <w:shd w:val="clear" w:color="auto" w:fill="auto"/>
          </w:tcPr>
          <w:p w14:paraId="08870BCB" w14:textId="77777777" w:rsidR="00D03B0E" w:rsidRPr="0092111C" w:rsidRDefault="00D03B0E" w:rsidP="002469EA">
            <w:pPr>
              <w:spacing w:before="120"/>
              <w:rPr>
                <w:rFonts w:ascii="Arial" w:hAnsi="Arial" w:cs="Arial"/>
                <w:b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Перелік та опис очікуваних результатів</w:t>
            </w:r>
          </w:p>
        </w:tc>
        <w:tc>
          <w:tcPr>
            <w:tcW w:w="8214" w:type="dxa"/>
            <w:shd w:val="clear" w:color="auto" w:fill="auto"/>
          </w:tcPr>
          <w:p w14:paraId="3FDC1CCC" w14:textId="77777777" w:rsidR="00D03B0E" w:rsidRPr="0092111C" w:rsidRDefault="00D03B0E" w:rsidP="002469EA">
            <w:pPr>
              <w:jc w:val="both"/>
              <w:rPr>
                <w:rFonts w:ascii="Arial" w:hAnsi="Arial" w:cs="Arial"/>
                <w:b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Учасник має забезпечити:</w:t>
            </w:r>
          </w:p>
          <w:p w14:paraId="7A49A4D5" w14:textId="77777777" w:rsidR="00D03B0E" w:rsidRPr="0092111C" w:rsidRDefault="00D03B0E" w:rsidP="00D03B0E">
            <w:pPr>
              <w:pStyle w:val="ae"/>
              <w:widowControl w:val="0"/>
              <w:numPr>
                <w:ilvl w:val="0"/>
                <w:numId w:val="14"/>
              </w:numPr>
              <w:overflowPunct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lang w:val="uk-UA"/>
              </w:rPr>
            </w:pPr>
            <w:r w:rsidRPr="0092111C">
              <w:rPr>
                <w:rFonts w:ascii="Arial" w:hAnsi="Arial" w:cs="Arial"/>
                <w:bCs/>
                <w:color w:val="000000"/>
                <w:sz w:val="20"/>
                <w:szCs w:val="20"/>
                <w:lang w:val="uk-UA"/>
              </w:rPr>
              <w:t xml:space="preserve">Якісне та вчасне надання послуг. </w:t>
            </w:r>
          </w:p>
          <w:p w14:paraId="764580B4" w14:textId="1F48409C" w:rsidR="00D03B0E" w:rsidRPr="0092111C" w:rsidRDefault="00D03B0E" w:rsidP="00D03B0E">
            <w:pPr>
              <w:pStyle w:val="ae"/>
              <w:widowControl w:val="0"/>
              <w:numPr>
                <w:ilvl w:val="0"/>
                <w:numId w:val="14"/>
              </w:numPr>
              <w:overflowPunct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lang w:val="uk-UA"/>
              </w:rPr>
            </w:pPr>
            <w:r w:rsidRPr="0092111C">
              <w:rPr>
                <w:rFonts w:ascii="Arial" w:hAnsi="Arial" w:cs="Arial"/>
                <w:bCs/>
                <w:color w:val="000000"/>
                <w:sz w:val="20"/>
                <w:szCs w:val="20"/>
                <w:lang w:val="uk-UA"/>
              </w:rPr>
              <w:t xml:space="preserve">Здійснення послуг друку в повному обсязі. Якщо Замовник виявить, що кількість фактично надрукованого матеріалу буде менша замовленої або </w:t>
            </w:r>
            <w:r w:rsidRPr="0011665B">
              <w:rPr>
                <w:rFonts w:ascii="Arial" w:hAnsi="Arial" w:cs="Arial"/>
                <w:bCs/>
                <w:color w:val="000000"/>
                <w:sz w:val="20"/>
                <w:szCs w:val="20"/>
                <w:lang w:val="uk-UA"/>
              </w:rPr>
              <w:t>якість друку не буде прийнятною</w:t>
            </w:r>
            <w:r w:rsidR="0011665B">
              <w:rPr>
                <w:rFonts w:ascii="Arial" w:hAnsi="Arial" w:cs="Arial"/>
                <w:bCs/>
                <w:color w:val="000000"/>
                <w:sz w:val="20"/>
                <w:szCs w:val="20"/>
                <w:lang w:val="uk-UA"/>
              </w:rPr>
              <w:t>,</w:t>
            </w:r>
            <w:r w:rsidR="00736A4F">
              <w:rPr>
                <w:rFonts w:ascii="Arial" w:hAnsi="Arial" w:cs="Arial"/>
                <w:bCs/>
                <w:color w:val="000000"/>
                <w:sz w:val="20"/>
                <w:szCs w:val="20"/>
                <w:lang w:val="uk-UA"/>
              </w:rPr>
              <w:t xml:space="preserve"> бракованою</w:t>
            </w:r>
            <w:r w:rsidRPr="0092111C">
              <w:rPr>
                <w:rFonts w:ascii="Arial" w:hAnsi="Arial" w:cs="Arial"/>
                <w:bCs/>
                <w:color w:val="000000"/>
                <w:sz w:val="20"/>
                <w:szCs w:val="20"/>
                <w:lang w:val="uk-UA"/>
              </w:rPr>
              <w:t xml:space="preserve"> – Виконавець повинен здійснити безкоштовний друк матеріалу, який був бракованим або недодрукованим в отриманому замовленні.</w:t>
            </w:r>
          </w:p>
          <w:p w14:paraId="63676702" w14:textId="77777777" w:rsidR="00D03B0E" w:rsidRPr="0092111C" w:rsidRDefault="00D03B0E" w:rsidP="00D03B0E">
            <w:pPr>
              <w:pStyle w:val="ae"/>
              <w:widowControl w:val="0"/>
              <w:numPr>
                <w:ilvl w:val="0"/>
                <w:numId w:val="14"/>
              </w:numPr>
              <w:overflowPunct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lang w:val="uk-UA"/>
              </w:rPr>
            </w:pPr>
            <w:r w:rsidRPr="0092111C">
              <w:rPr>
                <w:rFonts w:ascii="Arial" w:hAnsi="Arial" w:cs="Arial"/>
                <w:bCs/>
                <w:color w:val="000000"/>
                <w:sz w:val="20"/>
                <w:szCs w:val="20"/>
                <w:lang w:val="uk-UA"/>
              </w:rPr>
              <w:t xml:space="preserve">Виконавець повинен тісно співпрацювати з Замовником і бути готовим враховувати зауваження та пропозиції Замовника щодо якості виконання робіт. </w:t>
            </w:r>
          </w:p>
          <w:p w14:paraId="10E7AE0B" w14:textId="77777777" w:rsidR="00D03B0E" w:rsidRPr="0092111C" w:rsidRDefault="00D03B0E" w:rsidP="002469EA">
            <w:pPr>
              <w:jc w:val="both"/>
              <w:rPr>
                <w:rFonts w:ascii="Arial" w:hAnsi="Arial" w:cs="Arial"/>
                <w:bCs/>
                <w:color w:val="000000"/>
                <w:lang w:val="uk-UA"/>
              </w:rPr>
            </w:pPr>
            <w:r w:rsidRPr="0092111C">
              <w:rPr>
                <w:rFonts w:ascii="Arial" w:hAnsi="Arial" w:cs="Arial"/>
                <w:bCs/>
                <w:color w:val="000000"/>
                <w:lang w:val="uk-UA"/>
              </w:rPr>
              <w:t>Виключні авторські права інтелектуальної та майнової власності на виготовлені матеріали та їх електронні файли-оригінали належатимуть Замовнику</w:t>
            </w:r>
            <w:r w:rsidR="005F2048" w:rsidRPr="0092111C">
              <w:rPr>
                <w:rFonts w:ascii="Arial" w:hAnsi="Arial" w:cs="Arial"/>
                <w:bCs/>
                <w:color w:val="000000"/>
                <w:lang w:val="uk-UA"/>
              </w:rPr>
              <w:t xml:space="preserve"> </w:t>
            </w:r>
            <w:r w:rsidRPr="0092111C">
              <w:rPr>
                <w:rFonts w:ascii="Arial" w:hAnsi="Arial" w:cs="Arial"/>
                <w:bCs/>
                <w:color w:val="000000"/>
                <w:lang w:val="uk-UA"/>
              </w:rPr>
              <w:t>і ніяким чином не можуть бути використані Виконавцем для друку чи передачі третім сторонам.</w:t>
            </w:r>
          </w:p>
          <w:p w14:paraId="230C8835" w14:textId="77777777" w:rsidR="00D03B0E" w:rsidRPr="0092111C" w:rsidRDefault="00D03B0E" w:rsidP="002469EA">
            <w:pPr>
              <w:jc w:val="both"/>
              <w:rPr>
                <w:rFonts w:ascii="Arial" w:hAnsi="Arial" w:cs="Arial"/>
                <w:lang w:val="uk-UA"/>
              </w:rPr>
            </w:pPr>
          </w:p>
        </w:tc>
      </w:tr>
      <w:tr w:rsidR="00D03B0E" w:rsidRPr="0092111C" w14:paraId="4BFD84B1" w14:textId="77777777" w:rsidTr="002469EA">
        <w:tc>
          <w:tcPr>
            <w:tcW w:w="1992" w:type="dxa"/>
            <w:shd w:val="clear" w:color="auto" w:fill="auto"/>
          </w:tcPr>
          <w:p w14:paraId="4036687C" w14:textId="77777777" w:rsidR="00D03B0E" w:rsidRPr="0092111C" w:rsidRDefault="00D03B0E" w:rsidP="002469EA">
            <w:pPr>
              <w:spacing w:before="120" w:after="120"/>
              <w:rPr>
                <w:rFonts w:ascii="Arial" w:hAnsi="Arial" w:cs="Arial"/>
                <w:b/>
                <w:bCs/>
                <w:lang w:val="uk-UA"/>
              </w:rPr>
            </w:pPr>
            <w:r w:rsidRPr="0092111C">
              <w:rPr>
                <w:rFonts w:ascii="Arial" w:hAnsi="Arial" w:cs="Arial"/>
                <w:b/>
                <w:bCs/>
                <w:lang w:val="uk-UA"/>
              </w:rPr>
              <w:t>Валюта пропозиції</w:t>
            </w:r>
          </w:p>
        </w:tc>
        <w:tc>
          <w:tcPr>
            <w:tcW w:w="8214" w:type="dxa"/>
            <w:vAlign w:val="center"/>
          </w:tcPr>
          <w:p w14:paraId="02532D4D" w14:textId="77777777" w:rsidR="00D03B0E" w:rsidRPr="0092111C" w:rsidRDefault="00D03B0E" w:rsidP="002469EA">
            <w:pPr>
              <w:spacing w:before="120"/>
              <w:rPr>
                <w:rFonts w:ascii="Arial" w:hAnsi="Arial" w:cs="Arial"/>
                <w:iCs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Гривня</w:t>
            </w:r>
          </w:p>
        </w:tc>
      </w:tr>
      <w:tr w:rsidR="00D03B0E" w:rsidRPr="00B22199" w14:paraId="76541C3A" w14:textId="77777777" w:rsidTr="002469EA">
        <w:tc>
          <w:tcPr>
            <w:tcW w:w="1992" w:type="dxa"/>
            <w:shd w:val="clear" w:color="auto" w:fill="auto"/>
          </w:tcPr>
          <w:p w14:paraId="57D84A1A" w14:textId="77777777" w:rsidR="00D03B0E" w:rsidRPr="0092111C" w:rsidRDefault="00D03B0E" w:rsidP="002469EA">
            <w:pPr>
              <w:spacing w:before="120" w:after="120"/>
              <w:rPr>
                <w:rFonts w:ascii="Arial" w:hAnsi="Arial" w:cs="Arial"/>
                <w:b/>
                <w:bCs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Звільнення від ПДВ:</w:t>
            </w:r>
          </w:p>
        </w:tc>
        <w:tc>
          <w:tcPr>
            <w:tcW w:w="8214" w:type="dxa"/>
          </w:tcPr>
          <w:p w14:paraId="1F9FA316" w14:textId="77777777" w:rsidR="00D03B0E" w:rsidRPr="0092111C" w:rsidRDefault="00D03B0E" w:rsidP="002469EA">
            <w:pPr>
              <w:spacing w:before="120"/>
              <w:jc w:val="both"/>
              <w:rPr>
                <w:rFonts w:ascii="Arial" w:hAnsi="Arial" w:cs="Arial"/>
                <w:b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Ціна включає в себе усі податки та збори, які сплачує постачальник, окрім ПДВ. Оскільки укладення договору буде здійснене в рамках про</w:t>
            </w:r>
            <w:r w:rsidR="005F2048" w:rsidRPr="0092111C">
              <w:rPr>
                <w:rFonts w:ascii="Arial" w:hAnsi="Arial" w:cs="Arial"/>
                <w:b/>
                <w:lang w:val="uk-UA"/>
              </w:rPr>
              <w:t>є</w:t>
            </w:r>
            <w:r w:rsidRPr="0092111C">
              <w:rPr>
                <w:rFonts w:ascii="Arial" w:hAnsi="Arial" w:cs="Arial"/>
                <w:b/>
                <w:lang w:val="uk-UA"/>
              </w:rPr>
              <w:t>кту міжнародної технічної допомоги, який зареєстрований в Міністерстві економіки, тому оплата ПДВ неможлива.</w:t>
            </w:r>
          </w:p>
          <w:p w14:paraId="4A403C16" w14:textId="77777777" w:rsidR="00D03B0E" w:rsidRPr="0092111C" w:rsidRDefault="00D03B0E" w:rsidP="002469EA">
            <w:pPr>
              <w:spacing w:before="120"/>
              <w:jc w:val="both"/>
              <w:rPr>
                <w:rFonts w:ascii="Arial" w:hAnsi="Arial" w:cs="Arial"/>
                <w:b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 xml:space="preserve">Послуги, роботи та товари мають надаватись або постачатись без ПДВ, відповідно до закону України про звільнення від ПДВ товарів, що постачаються в рамках </w:t>
            </w:r>
            <w:r w:rsidR="004262EF" w:rsidRPr="0092111C">
              <w:rPr>
                <w:rFonts w:ascii="Arial" w:hAnsi="Arial" w:cs="Arial"/>
                <w:b/>
                <w:lang w:val="uk-UA"/>
              </w:rPr>
              <w:t>про</w:t>
            </w:r>
            <w:r w:rsidR="004262EF">
              <w:rPr>
                <w:rFonts w:ascii="Arial" w:hAnsi="Arial" w:cs="Arial"/>
                <w:b/>
                <w:lang w:val="uk-UA"/>
              </w:rPr>
              <w:t>є</w:t>
            </w:r>
            <w:r w:rsidR="004262EF" w:rsidRPr="0092111C">
              <w:rPr>
                <w:rFonts w:ascii="Arial" w:hAnsi="Arial" w:cs="Arial"/>
                <w:b/>
                <w:lang w:val="uk-UA"/>
              </w:rPr>
              <w:t xml:space="preserve">ктів </w:t>
            </w:r>
            <w:r w:rsidRPr="0092111C">
              <w:rPr>
                <w:rFonts w:ascii="Arial" w:hAnsi="Arial" w:cs="Arial"/>
                <w:b/>
                <w:lang w:val="uk-UA"/>
              </w:rPr>
              <w:t>міжнародної технічної допомоги відповідно до міжнародних договорів України.</w:t>
            </w:r>
          </w:p>
          <w:p w14:paraId="1D4E0192" w14:textId="77777777" w:rsidR="00D03B0E" w:rsidRPr="0092111C" w:rsidRDefault="002A301E" w:rsidP="002469EA">
            <w:pPr>
              <w:spacing w:before="120"/>
              <w:jc w:val="both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 xml:space="preserve">АУП </w:t>
            </w:r>
            <w:r w:rsidR="00D03B0E" w:rsidRPr="00954DD7">
              <w:rPr>
                <w:rFonts w:ascii="Arial" w:hAnsi="Arial" w:cs="Arial"/>
                <w:lang w:val="uk-UA"/>
              </w:rPr>
              <w:t>є</w:t>
            </w:r>
            <w:r>
              <w:rPr>
                <w:rFonts w:ascii="Arial" w:hAnsi="Arial" w:cs="Arial"/>
                <w:lang w:val="uk-UA"/>
              </w:rPr>
              <w:t xml:space="preserve"> одним із</w:t>
            </w:r>
            <w:r w:rsidR="00D03B0E" w:rsidRPr="00954DD7">
              <w:rPr>
                <w:rFonts w:ascii="Arial" w:hAnsi="Arial" w:cs="Arial"/>
                <w:lang w:val="uk-UA"/>
              </w:rPr>
              <w:t xml:space="preserve"> виконавц</w:t>
            </w:r>
            <w:r>
              <w:rPr>
                <w:rFonts w:ascii="Arial" w:hAnsi="Arial" w:cs="Arial"/>
                <w:lang w:val="uk-UA"/>
              </w:rPr>
              <w:t>ів</w:t>
            </w:r>
            <w:r w:rsidR="00D03B0E" w:rsidRPr="00954DD7">
              <w:rPr>
                <w:rFonts w:ascii="Arial" w:hAnsi="Arial" w:cs="Arial"/>
                <w:lang w:val="uk-UA"/>
              </w:rPr>
              <w:t xml:space="preserve"> </w:t>
            </w:r>
            <w:r>
              <w:rPr>
                <w:rFonts w:ascii="Arial" w:hAnsi="Arial" w:cs="Arial"/>
                <w:lang w:val="uk-UA"/>
              </w:rPr>
              <w:t>проєкту</w:t>
            </w:r>
            <w:r w:rsidR="00D03B0E" w:rsidRPr="00954DD7">
              <w:rPr>
                <w:rFonts w:ascii="Arial" w:hAnsi="Arial" w:cs="Arial"/>
                <w:lang w:val="uk-UA"/>
              </w:rPr>
              <w:t xml:space="preserve"> міжнародної технічної допомоги в Україні</w:t>
            </w:r>
            <w:r>
              <w:rPr>
                <w:rFonts w:ascii="Arial" w:hAnsi="Arial" w:cs="Arial"/>
                <w:lang w:val="uk-UA"/>
              </w:rPr>
              <w:t>.</w:t>
            </w:r>
            <w:r w:rsidR="0018298E">
              <w:rPr>
                <w:rFonts w:ascii="Arial" w:hAnsi="Arial" w:cs="Arial"/>
                <w:lang w:val="uk-UA"/>
              </w:rPr>
              <w:t xml:space="preserve"> В</w:t>
            </w:r>
            <w:r w:rsidR="00D03B0E" w:rsidRPr="00954DD7">
              <w:rPr>
                <w:rFonts w:ascii="Arial" w:hAnsi="Arial" w:cs="Arial"/>
                <w:lang w:val="uk-UA"/>
              </w:rPr>
              <w:t xml:space="preserve">ідповідно до Угоди між Урядом України та Урядом США про гуманітарне та техніко-економічне співробітництво від 07 травня 1992 року (далі – «Угода») та проводить закупівлі товарів, робіт і послуг для виконання згаданого проекту міжнародної технічної допомоги, відповідно до зазначеної вище Угоди та Порядку залучення, </w:t>
            </w:r>
            <w:r w:rsidR="00D03B0E" w:rsidRPr="00954DD7">
              <w:rPr>
                <w:rFonts w:ascii="Arial" w:hAnsi="Arial" w:cs="Arial"/>
                <w:lang w:val="uk-UA"/>
              </w:rPr>
              <w:lastRenderedPageBreak/>
              <w:t xml:space="preserve">використання та моніторингу міжнародної технічної допомоги, затвердженого постановою Кабінету Міністрів України від 15 лютого 2002 р. N 153 (153-2002-п) «Про створення єдиної системи залучення, використання та моніторингу міжнародної технічної допомоги»; вартість таких товарів (робіт, послуг) звільняється від податку на додану вартість (ПДВ). Закупівля товарів, робіт та послуг здійснюється коштом </w:t>
            </w:r>
            <w:r w:rsidR="004262EF" w:rsidRPr="00954DD7">
              <w:rPr>
                <w:rFonts w:ascii="Arial" w:hAnsi="Arial" w:cs="Arial"/>
                <w:lang w:val="uk-UA"/>
              </w:rPr>
              <w:t>про</w:t>
            </w:r>
            <w:r w:rsidR="004262EF">
              <w:rPr>
                <w:rFonts w:ascii="Arial" w:hAnsi="Arial" w:cs="Arial"/>
                <w:lang w:val="uk-UA"/>
              </w:rPr>
              <w:t>є</w:t>
            </w:r>
            <w:r w:rsidR="004262EF" w:rsidRPr="00954DD7">
              <w:rPr>
                <w:rFonts w:ascii="Arial" w:hAnsi="Arial" w:cs="Arial"/>
                <w:lang w:val="uk-UA"/>
              </w:rPr>
              <w:t xml:space="preserve">кту </w:t>
            </w:r>
            <w:r w:rsidR="00D03B0E" w:rsidRPr="00954DD7">
              <w:rPr>
                <w:rFonts w:ascii="Arial" w:hAnsi="Arial" w:cs="Arial"/>
                <w:lang w:val="uk-UA"/>
              </w:rPr>
              <w:t>міжнародної технічної допомоги та відповідає категорії (типу) товарів, робіт та послуг, зазначених у плані закупівель.</w:t>
            </w:r>
          </w:p>
          <w:p w14:paraId="549EEEE4" w14:textId="77777777" w:rsidR="00D03B0E" w:rsidRPr="0092111C" w:rsidRDefault="004262EF" w:rsidP="002469EA">
            <w:pPr>
              <w:spacing w:before="120"/>
              <w:jc w:val="both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Про</w:t>
            </w:r>
            <w:r>
              <w:rPr>
                <w:rFonts w:ascii="Arial" w:hAnsi="Arial" w:cs="Arial"/>
                <w:lang w:val="uk-UA"/>
              </w:rPr>
              <w:t>є</w:t>
            </w:r>
            <w:r w:rsidRPr="0092111C">
              <w:rPr>
                <w:rFonts w:ascii="Arial" w:hAnsi="Arial" w:cs="Arial"/>
                <w:lang w:val="uk-UA"/>
              </w:rPr>
              <w:t xml:space="preserve">кт 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надає переможцю конкурсу копію реєстраційної картки </w:t>
            </w:r>
            <w:r w:rsidRPr="0092111C">
              <w:rPr>
                <w:rFonts w:ascii="Arial" w:hAnsi="Arial" w:cs="Arial"/>
                <w:lang w:val="uk-UA"/>
              </w:rPr>
              <w:t>Про</w:t>
            </w:r>
            <w:r>
              <w:rPr>
                <w:rFonts w:ascii="Arial" w:hAnsi="Arial" w:cs="Arial"/>
                <w:lang w:val="uk-UA"/>
              </w:rPr>
              <w:t>є</w:t>
            </w:r>
            <w:r w:rsidRPr="0092111C">
              <w:rPr>
                <w:rFonts w:ascii="Arial" w:hAnsi="Arial" w:cs="Arial"/>
                <w:lang w:val="uk-UA"/>
              </w:rPr>
              <w:t>кту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, в рамках якої здійснюється закупівля товарів, робіт і послуг, виданої Міністерством економічного розвитку і торгівлі України (МЕРТУ) та засвідчену печаткою </w:t>
            </w:r>
            <w:r w:rsidRPr="0092111C">
              <w:rPr>
                <w:rFonts w:ascii="Arial" w:hAnsi="Arial" w:cs="Arial"/>
                <w:lang w:val="uk-UA"/>
              </w:rPr>
              <w:t>Про</w:t>
            </w:r>
            <w:r>
              <w:rPr>
                <w:rFonts w:ascii="Arial" w:hAnsi="Arial" w:cs="Arial"/>
                <w:lang w:val="uk-UA"/>
              </w:rPr>
              <w:t>є</w:t>
            </w:r>
            <w:r w:rsidRPr="0092111C">
              <w:rPr>
                <w:rFonts w:ascii="Arial" w:hAnsi="Arial" w:cs="Arial"/>
                <w:lang w:val="uk-UA"/>
              </w:rPr>
              <w:t>кту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, а також копію плану закупівлі або витяг з плану закупівлі, завірені печаткою </w:t>
            </w:r>
            <w:r w:rsidRPr="0092111C">
              <w:rPr>
                <w:rFonts w:ascii="Arial" w:hAnsi="Arial" w:cs="Arial"/>
                <w:lang w:val="uk-UA"/>
              </w:rPr>
              <w:t>Про</w:t>
            </w:r>
            <w:r>
              <w:rPr>
                <w:rFonts w:ascii="Arial" w:hAnsi="Arial" w:cs="Arial"/>
                <w:lang w:val="uk-UA"/>
              </w:rPr>
              <w:t>є</w:t>
            </w:r>
            <w:r w:rsidRPr="0092111C">
              <w:rPr>
                <w:rFonts w:ascii="Arial" w:hAnsi="Arial" w:cs="Arial"/>
                <w:lang w:val="uk-UA"/>
              </w:rPr>
              <w:t>кту</w:t>
            </w:r>
            <w:r w:rsidR="00D03B0E" w:rsidRPr="0092111C">
              <w:rPr>
                <w:rFonts w:ascii="Arial" w:hAnsi="Arial" w:cs="Arial"/>
                <w:lang w:val="uk-UA"/>
              </w:rPr>
              <w:t>.</w:t>
            </w:r>
          </w:p>
          <w:p w14:paraId="703F8B26" w14:textId="77777777" w:rsidR="00D03B0E" w:rsidRPr="0092111C" w:rsidRDefault="00D03B0E" w:rsidP="002469EA">
            <w:pPr>
              <w:spacing w:before="120"/>
              <w:jc w:val="both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 xml:space="preserve">Учасник конкурсу складає в установленому нижче порядку податкову накладну щодо надання товарів (робіт, послуг) з поміткою «Без ПДВ». У податковій накладній зазначається підстава для звільнення від ПДВ (назва </w:t>
            </w:r>
            <w:r w:rsidR="004262EF" w:rsidRPr="0092111C">
              <w:rPr>
                <w:rFonts w:ascii="Arial" w:hAnsi="Arial" w:cs="Arial"/>
                <w:lang w:val="uk-UA"/>
              </w:rPr>
              <w:t>Про</w:t>
            </w:r>
            <w:r w:rsidR="004262EF">
              <w:rPr>
                <w:rFonts w:ascii="Arial" w:hAnsi="Arial" w:cs="Arial"/>
                <w:lang w:val="uk-UA"/>
              </w:rPr>
              <w:t>є</w:t>
            </w:r>
            <w:r w:rsidR="004262EF" w:rsidRPr="0092111C">
              <w:rPr>
                <w:rFonts w:ascii="Arial" w:hAnsi="Arial" w:cs="Arial"/>
                <w:lang w:val="uk-UA"/>
              </w:rPr>
              <w:t>кту</w:t>
            </w:r>
            <w:r w:rsidRPr="0092111C">
              <w:rPr>
                <w:rFonts w:ascii="Arial" w:hAnsi="Arial" w:cs="Arial"/>
                <w:lang w:val="uk-UA"/>
              </w:rPr>
              <w:t>, номер і дата відповідного контракту). Субпідрядник подає до державного податкового органу за своїм місцезнаходженням декларацію з урахуванням зазначених вище операцій та вказує код пільги по податку на додану вартість № 14060049 відповідно до Довідника податкових пільг. (</w:t>
            </w:r>
            <w:r w:rsidRPr="0092111C">
              <w:rPr>
                <w:rFonts w:ascii="Arial" w:hAnsi="Arial" w:cs="Arial"/>
                <w:b/>
                <w:lang w:val="uk-UA"/>
              </w:rPr>
              <w:t>Див. Інформаційна довідка та Процедура по звільненню від ПДВ</w:t>
            </w:r>
            <w:r w:rsidRPr="0092111C">
              <w:rPr>
                <w:rFonts w:ascii="Arial" w:hAnsi="Arial" w:cs="Arial"/>
                <w:lang w:val="uk-UA"/>
              </w:rPr>
              <w:t>)</w:t>
            </w:r>
          </w:p>
          <w:p w14:paraId="50CA2757" w14:textId="77777777" w:rsidR="00D03B0E" w:rsidRPr="0092111C" w:rsidRDefault="00D03B0E" w:rsidP="002469EA">
            <w:pPr>
              <w:spacing w:before="120"/>
              <w:jc w:val="both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БУДЬ ЛАСКА, ЗВЕРНІТЬ УВАГУ</w:t>
            </w:r>
            <w:r w:rsidRPr="0092111C">
              <w:rPr>
                <w:rFonts w:ascii="Arial" w:hAnsi="Arial" w:cs="Arial"/>
                <w:lang w:val="uk-UA"/>
              </w:rPr>
              <w:t xml:space="preserve">: Претенденти повинні заявити в своїй пропозиції, що вони розуміють, що </w:t>
            </w:r>
            <w:r w:rsidR="00AC75F9" w:rsidRPr="0092111C">
              <w:rPr>
                <w:rFonts w:ascii="Arial" w:hAnsi="Arial" w:cs="Arial"/>
                <w:lang w:val="uk-UA"/>
              </w:rPr>
              <w:t>АУП</w:t>
            </w:r>
            <w:r w:rsidRPr="0092111C">
              <w:rPr>
                <w:rFonts w:ascii="Arial" w:hAnsi="Arial" w:cs="Arial"/>
                <w:lang w:val="uk-UA"/>
              </w:rPr>
              <w:t xml:space="preserve"> звільнен</w:t>
            </w:r>
            <w:r w:rsidR="00AC75F9" w:rsidRPr="0092111C">
              <w:rPr>
                <w:rFonts w:ascii="Arial" w:hAnsi="Arial" w:cs="Arial"/>
                <w:lang w:val="uk-UA"/>
              </w:rPr>
              <w:t>а</w:t>
            </w:r>
            <w:r w:rsidRPr="0092111C">
              <w:rPr>
                <w:rFonts w:ascii="Arial" w:hAnsi="Arial" w:cs="Arial"/>
                <w:lang w:val="uk-UA"/>
              </w:rPr>
              <w:t xml:space="preserve"> від сплати ПДВ і що це звільнення буде застосовано до всіх рахунків-фактур. Відсутність заяви претендентів про намір визнати звільнення від ПДВ може бути підставою для виключення з розгляду відповідно до цього Запита пропозицій. Існуюче законодавство безперешкодно дозволяє отримати таке звільнення від ПДВ для договорів.</w:t>
            </w:r>
          </w:p>
        </w:tc>
      </w:tr>
      <w:tr w:rsidR="00D03B0E" w:rsidRPr="00B22199" w14:paraId="642B9771" w14:textId="77777777" w:rsidTr="002469EA">
        <w:tc>
          <w:tcPr>
            <w:tcW w:w="1992" w:type="dxa"/>
            <w:shd w:val="clear" w:color="auto" w:fill="auto"/>
          </w:tcPr>
          <w:p w14:paraId="13CBE54B" w14:textId="77777777" w:rsidR="00D03B0E" w:rsidRPr="0092111C" w:rsidRDefault="00D03B0E" w:rsidP="002469EA">
            <w:pPr>
              <w:spacing w:before="120" w:after="120"/>
              <w:rPr>
                <w:rFonts w:ascii="Arial" w:hAnsi="Arial" w:cs="Arial"/>
                <w:b/>
                <w:bCs/>
                <w:lang w:val="uk-UA"/>
              </w:rPr>
            </w:pPr>
            <w:r w:rsidRPr="0092111C">
              <w:rPr>
                <w:rFonts w:ascii="Arial" w:hAnsi="Arial" w:cs="Arial"/>
                <w:b/>
                <w:bCs/>
                <w:lang w:val="uk-UA"/>
              </w:rPr>
              <w:lastRenderedPageBreak/>
              <w:t xml:space="preserve">Строк дії пропозиції </w:t>
            </w:r>
            <w:r w:rsidRPr="0092111C">
              <w:rPr>
                <w:rFonts w:ascii="Arial" w:hAnsi="Arial" w:cs="Arial"/>
                <w:bCs/>
                <w:lang w:val="uk-UA"/>
              </w:rPr>
              <w:t>(враховується з останнього дня подання пропозицій)</w:t>
            </w:r>
          </w:p>
        </w:tc>
        <w:tc>
          <w:tcPr>
            <w:tcW w:w="8214" w:type="dxa"/>
            <w:vAlign w:val="center"/>
          </w:tcPr>
          <w:p w14:paraId="10282A6B" w14:textId="77777777" w:rsidR="00D03B0E" w:rsidRPr="0092111C" w:rsidRDefault="00714EE5" w:rsidP="002469EA">
            <w:pPr>
              <w:spacing w:before="120"/>
              <w:rPr>
                <w:rFonts w:ascii="Arial" w:hAnsi="Arial" w:cs="Arial"/>
                <w:lang w:val="uk-UA"/>
              </w:rPr>
            </w:pPr>
            <w:r w:rsidRPr="00B22199">
              <w:rPr>
                <w:rFonts w:ascii="Arial" w:hAnsi="Arial" w:cs="Arial"/>
                <w:lang w:val="uk-UA"/>
              </w:rPr>
              <w:t>3</w:t>
            </w:r>
            <w:r w:rsidR="00CD376C" w:rsidRPr="00B22199">
              <w:rPr>
                <w:rFonts w:ascii="Arial" w:hAnsi="Arial" w:cs="Arial"/>
                <w:lang w:val="uk-UA"/>
              </w:rPr>
              <w:t>0</w:t>
            </w:r>
            <w:r w:rsidR="00D03B0E" w:rsidRPr="00B22199">
              <w:rPr>
                <w:rFonts w:ascii="Arial" w:hAnsi="Arial" w:cs="Arial"/>
                <w:lang w:val="uk-UA"/>
              </w:rPr>
              <w:t xml:space="preserve"> днів</w:t>
            </w:r>
            <w:r w:rsidR="0018298E" w:rsidRPr="00B22199">
              <w:rPr>
                <w:rFonts w:ascii="Arial" w:hAnsi="Arial" w:cs="Arial"/>
                <w:lang w:val="uk-UA"/>
              </w:rPr>
              <w:t>.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       </w:t>
            </w:r>
          </w:p>
          <w:p w14:paraId="6FEFF8E0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 xml:space="preserve">У виняткових випадках </w:t>
            </w:r>
            <w:r w:rsidR="005E7019" w:rsidRPr="0092111C">
              <w:rPr>
                <w:rFonts w:ascii="Arial" w:hAnsi="Arial" w:cs="Arial"/>
                <w:lang w:val="uk-UA"/>
              </w:rPr>
              <w:t>АУП</w:t>
            </w:r>
            <w:r w:rsidRPr="0092111C">
              <w:rPr>
                <w:rFonts w:ascii="Arial" w:hAnsi="Arial" w:cs="Arial"/>
                <w:lang w:val="uk-UA"/>
              </w:rPr>
              <w:t xml:space="preserve"> може звернутися з проханням до автора пропозиції подовжити строк дії пропозиції. У цьому випадку сторони повинні підтвердити згоду у письмовій формі.</w:t>
            </w:r>
          </w:p>
        </w:tc>
      </w:tr>
      <w:tr w:rsidR="00D03B0E" w:rsidRPr="00B22199" w14:paraId="14F5056F" w14:textId="77777777" w:rsidTr="002469EA">
        <w:tc>
          <w:tcPr>
            <w:tcW w:w="1992" w:type="dxa"/>
            <w:shd w:val="clear" w:color="auto" w:fill="auto"/>
          </w:tcPr>
          <w:p w14:paraId="775DC3CE" w14:textId="77777777" w:rsidR="00D03B0E" w:rsidRPr="0092111C" w:rsidRDefault="00D03B0E" w:rsidP="002469EA">
            <w:pPr>
              <w:spacing w:before="120"/>
              <w:rPr>
                <w:rFonts w:ascii="Arial" w:hAnsi="Arial" w:cs="Arial"/>
                <w:b/>
                <w:bCs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Умови оплати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BC68" w14:textId="77777777" w:rsidR="00D03B0E" w:rsidRPr="0092111C" w:rsidRDefault="00D03B0E" w:rsidP="002469EA">
            <w:pPr>
              <w:pStyle w:val="BankNormal"/>
              <w:spacing w:before="120" w:after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92111C">
              <w:rPr>
                <w:rFonts w:ascii="Arial" w:hAnsi="Arial" w:cs="Arial"/>
                <w:sz w:val="20"/>
                <w:lang w:val="uk-UA"/>
              </w:rPr>
              <w:t xml:space="preserve">Із постачальником, вибраним в результаті цього конкурсу, буде укладено договір із граничною вартістю послуг, які планується отримати за весь період. Тип договору буде залежати від статусу юридичної чи фізичної особи виконавця. </w:t>
            </w:r>
          </w:p>
          <w:p w14:paraId="6CA1C44F" w14:textId="77777777" w:rsidR="00D03B0E" w:rsidRPr="0092111C" w:rsidRDefault="00D03B0E" w:rsidP="002469EA">
            <w:pPr>
              <w:pStyle w:val="BankNormal"/>
              <w:spacing w:after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92111C">
              <w:rPr>
                <w:rFonts w:ascii="Arial" w:hAnsi="Arial" w:cs="Arial"/>
                <w:bCs/>
                <w:color w:val="000000"/>
                <w:kern w:val="28"/>
                <w:sz w:val="20"/>
                <w:lang w:val="uk-UA"/>
              </w:rPr>
              <w:t xml:space="preserve">Увага – оплата за надані постачальником послуги/види робіт буде здійсненою в гривнях (без ПДВ). </w:t>
            </w:r>
            <w:r w:rsidRPr="0092111C">
              <w:rPr>
                <w:rFonts w:ascii="Arial" w:hAnsi="Arial" w:cs="Arial"/>
                <w:sz w:val="20"/>
                <w:lang w:val="uk-UA"/>
              </w:rPr>
              <w:t>Деталі щодо розміру, строків та інших умов оплати послуг Виконавця є предметом узгодження між сторонами та будуть прописані в договорі.</w:t>
            </w:r>
          </w:p>
        </w:tc>
      </w:tr>
      <w:tr w:rsidR="00D03B0E" w:rsidRPr="0092111C" w14:paraId="6BA9DF17" w14:textId="77777777" w:rsidTr="002469EA">
        <w:trPr>
          <w:trHeight w:val="347"/>
        </w:trPr>
        <w:tc>
          <w:tcPr>
            <w:tcW w:w="1992" w:type="dxa"/>
            <w:shd w:val="clear" w:color="auto" w:fill="auto"/>
          </w:tcPr>
          <w:p w14:paraId="16DE3B2F" w14:textId="77777777" w:rsidR="00D03B0E" w:rsidRPr="0092111C" w:rsidRDefault="00D03B0E" w:rsidP="002469EA">
            <w:pPr>
              <w:spacing w:before="120"/>
              <w:rPr>
                <w:rFonts w:ascii="Arial" w:hAnsi="Arial" w:cs="Arial"/>
                <w:b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Розрахунок:</w:t>
            </w:r>
            <w:r w:rsidRPr="0092111C">
              <w:rPr>
                <w:rFonts w:ascii="Arial" w:hAnsi="Arial" w:cs="Arial"/>
                <w:b/>
                <w:lang w:val="uk-UA"/>
              </w:rPr>
              <w:tab/>
            </w:r>
            <w:r w:rsidRPr="0092111C">
              <w:rPr>
                <w:rFonts w:ascii="Arial" w:hAnsi="Arial" w:cs="Arial"/>
                <w:b/>
                <w:lang w:val="uk-UA"/>
              </w:rPr>
              <w:tab/>
            </w:r>
            <w:r w:rsidRPr="0092111C">
              <w:rPr>
                <w:rFonts w:ascii="Arial" w:hAnsi="Arial" w:cs="Arial"/>
                <w:b/>
                <w:lang w:val="uk-UA"/>
              </w:rPr>
              <w:tab/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34F7" w14:textId="77777777" w:rsidR="00D03B0E" w:rsidRPr="0092111C" w:rsidRDefault="00D03B0E" w:rsidP="002469EA">
            <w:pPr>
              <w:pStyle w:val="BankNormal"/>
              <w:spacing w:before="120" w:after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92111C">
              <w:rPr>
                <w:rFonts w:ascii="Arial" w:hAnsi="Arial" w:cs="Arial"/>
                <w:sz w:val="20"/>
                <w:lang w:val="uk-UA"/>
              </w:rPr>
              <w:t>Безготівковий розрахунок</w:t>
            </w:r>
          </w:p>
        </w:tc>
      </w:tr>
      <w:tr w:rsidR="00D03B0E" w:rsidRPr="00B22199" w14:paraId="319B6C26" w14:textId="77777777" w:rsidTr="002469EA">
        <w:trPr>
          <w:trHeight w:val="500"/>
        </w:trPr>
        <w:tc>
          <w:tcPr>
            <w:tcW w:w="1992" w:type="dxa"/>
            <w:shd w:val="clear" w:color="auto" w:fill="auto"/>
          </w:tcPr>
          <w:p w14:paraId="6EE05CC1" w14:textId="77777777" w:rsidR="00D03B0E" w:rsidRPr="0092111C" w:rsidRDefault="00D03B0E" w:rsidP="002469EA">
            <w:pPr>
              <w:spacing w:before="120"/>
              <w:rPr>
                <w:rFonts w:ascii="Arial" w:hAnsi="Arial" w:cs="Arial"/>
                <w:b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Інші умови:</w:t>
            </w:r>
          </w:p>
        </w:tc>
        <w:tc>
          <w:tcPr>
            <w:tcW w:w="8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34B6E" w14:textId="77777777" w:rsidR="00D03B0E" w:rsidRPr="0092111C" w:rsidRDefault="00D03B0E" w:rsidP="002469EA">
            <w:pPr>
              <w:pStyle w:val="BankNormal"/>
              <w:spacing w:before="12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92111C">
              <w:rPr>
                <w:rFonts w:ascii="Arial" w:hAnsi="Arial" w:cs="Arial"/>
                <w:sz w:val="20"/>
                <w:lang w:val="uk-UA"/>
              </w:rPr>
              <w:t>Організація залишає за собою право визначити переможця.</w:t>
            </w:r>
          </w:p>
          <w:p w14:paraId="0681836C" w14:textId="77777777" w:rsidR="00D03B0E" w:rsidRPr="0092111C" w:rsidRDefault="00D03B0E" w:rsidP="002469EA">
            <w:pPr>
              <w:pStyle w:val="BankNormal"/>
              <w:spacing w:before="120" w:after="0"/>
              <w:jc w:val="both"/>
              <w:rPr>
                <w:rFonts w:ascii="Arial" w:hAnsi="Arial" w:cs="Arial"/>
                <w:sz w:val="20"/>
                <w:lang w:val="uk-UA"/>
              </w:rPr>
            </w:pPr>
            <w:r w:rsidRPr="0092111C">
              <w:rPr>
                <w:rFonts w:ascii="Arial" w:hAnsi="Arial" w:cs="Arial"/>
                <w:sz w:val="20"/>
                <w:lang w:val="uk-UA"/>
              </w:rPr>
              <w:t>Організація залишає за собою право відмінити закупівлю без будь яких зобов’язань.</w:t>
            </w:r>
          </w:p>
        </w:tc>
      </w:tr>
      <w:tr w:rsidR="00D03B0E" w:rsidRPr="00B22199" w14:paraId="2042A093" w14:textId="77777777" w:rsidTr="002469EA">
        <w:tc>
          <w:tcPr>
            <w:tcW w:w="1992" w:type="dxa"/>
            <w:shd w:val="clear" w:color="auto" w:fill="auto"/>
          </w:tcPr>
          <w:p w14:paraId="3290C433" w14:textId="77777777" w:rsidR="00D03B0E" w:rsidRPr="0092111C" w:rsidRDefault="00D03B0E" w:rsidP="002469EA">
            <w:pPr>
              <w:spacing w:before="120" w:after="120"/>
              <w:jc w:val="both"/>
              <w:rPr>
                <w:rFonts w:ascii="Arial" w:hAnsi="Arial" w:cs="Arial"/>
                <w:b/>
                <w:bCs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Тривалість договору, який передбачається укласти</w:t>
            </w:r>
          </w:p>
        </w:tc>
        <w:tc>
          <w:tcPr>
            <w:tcW w:w="8214" w:type="dxa"/>
            <w:shd w:val="clear" w:color="auto" w:fill="auto"/>
          </w:tcPr>
          <w:p w14:paraId="76C39C8F" w14:textId="77777777" w:rsidR="00D03B0E" w:rsidRPr="0092111C" w:rsidRDefault="00D03B0E" w:rsidP="002469EA">
            <w:pPr>
              <w:pStyle w:val="BankNormal"/>
              <w:spacing w:after="0"/>
              <w:rPr>
                <w:rFonts w:ascii="Arial" w:eastAsia="MS Gothic" w:hAnsi="Arial" w:cs="Arial"/>
                <w:snapToGrid w:val="0"/>
                <w:sz w:val="20"/>
                <w:highlight w:val="yellow"/>
                <w:lang w:val="uk-UA"/>
              </w:rPr>
            </w:pPr>
          </w:p>
          <w:p w14:paraId="495A1774" w14:textId="6B21E3F4" w:rsidR="00D03B0E" w:rsidRPr="0092111C" w:rsidRDefault="00D03B0E" w:rsidP="002469EA">
            <w:pPr>
              <w:pStyle w:val="BankNormal"/>
              <w:spacing w:after="0"/>
              <w:rPr>
                <w:rFonts w:ascii="Arial" w:hAnsi="Arial" w:cs="Arial"/>
                <w:bCs/>
                <w:sz w:val="20"/>
                <w:highlight w:val="yellow"/>
                <w:lang w:val="uk-UA"/>
              </w:rPr>
            </w:pPr>
            <w:r w:rsidRPr="0092111C">
              <w:rPr>
                <w:rFonts w:ascii="Arial" w:eastAsia="MS Gothic" w:hAnsi="Arial" w:cs="Arial"/>
                <w:snapToGrid w:val="0"/>
                <w:sz w:val="20"/>
                <w:lang w:val="uk-UA"/>
              </w:rPr>
              <w:t xml:space="preserve">Строк надання послуг: з дати укладення договору по </w:t>
            </w:r>
            <w:r w:rsidR="00B22199">
              <w:rPr>
                <w:rFonts w:ascii="Arial" w:eastAsia="MS Gothic" w:hAnsi="Arial" w:cs="Arial"/>
                <w:bCs/>
                <w:snapToGrid w:val="0"/>
                <w:sz w:val="20"/>
                <w:lang w:val="uk-UA"/>
              </w:rPr>
              <w:t>7 березня</w:t>
            </w:r>
            <w:r w:rsidR="002C3539" w:rsidRPr="00B22199">
              <w:rPr>
                <w:rFonts w:ascii="Arial" w:eastAsia="MS Gothic" w:hAnsi="Arial" w:cs="Arial"/>
                <w:bCs/>
                <w:snapToGrid w:val="0"/>
                <w:sz w:val="20"/>
                <w:lang w:val="uk-UA"/>
              </w:rPr>
              <w:t xml:space="preserve"> 2022</w:t>
            </w:r>
            <w:r w:rsidRPr="0092111C">
              <w:rPr>
                <w:rFonts w:ascii="Arial" w:eastAsia="MS Gothic" w:hAnsi="Arial" w:cs="Arial"/>
                <w:snapToGrid w:val="0"/>
                <w:sz w:val="20"/>
                <w:lang w:val="uk-UA"/>
              </w:rPr>
              <w:t xml:space="preserve"> року включно.</w:t>
            </w:r>
          </w:p>
        </w:tc>
      </w:tr>
      <w:tr w:rsidR="00D03B0E" w:rsidRPr="00B22199" w14:paraId="23B783C6" w14:textId="77777777" w:rsidTr="002469EA">
        <w:trPr>
          <w:trHeight w:val="170"/>
        </w:trPr>
        <w:tc>
          <w:tcPr>
            <w:tcW w:w="1992" w:type="dxa"/>
            <w:shd w:val="clear" w:color="auto" w:fill="auto"/>
          </w:tcPr>
          <w:p w14:paraId="3716DC4D" w14:textId="77777777" w:rsidR="00D03B0E" w:rsidRPr="0092111C" w:rsidRDefault="00D03B0E" w:rsidP="002469EA">
            <w:pPr>
              <w:spacing w:before="120"/>
              <w:rPr>
                <w:rFonts w:ascii="Arial" w:hAnsi="Arial" w:cs="Arial"/>
                <w:b/>
                <w:bCs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 xml:space="preserve">Критерії оцінювання пропозиції </w:t>
            </w:r>
          </w:p>
        </w:tc>
        <w:tc>
          <w:tcPr>
            <w:tcW w:w="8214" w:type="dxa"/>
            <w:shd w:val="clear" w:color="auto" w:fill="auto"/>
          </w:tcPr>
          <w:tbl>
            <w:tblPr>
              <w:tblW w:w="793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9"/>
              <w:gridCol w:w="3115"/>
              <w:gridCol w:w="1317"/>
              <w:gridCol w:w="3044"/>
            </w:tblGrid>
            <w:tr w:rsidR="00D03B0E" w:rsidRPr="00B22199" w14:paraId="6F3942E6" w14:textId="77777777" w:rsidTr="002469EA">
              <w:trPr>
                <w:trHeight w:val="493"/>
                <w:jc w:val="center"/>
              </w:trPr>
              <w:tc>
                <w:tcPr>
                  <w:tcW w:w="459" w:type="dxa"/>
                  <w:vAlign w:val="center"/>
                  <w:hideMark/>
                </w:tcPr>
                <w:p w14:paraId="030E58F5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/>
                      <w:bCs/>
                      <w:lang w:val="uk-UA"/>
                    </w:rPr>
                    <w:t>№</w:t>
                  </w:r>
                </w:p>
              </w:tc>
              <w:tc>
                <w:tcPr>
                  <w:tcW w:w="3115" w:type="dxa"/>
                  <w:vAlign w:val="center"/>
                  <w:hideMark/>
                </w:tcPr>
                <w:p w14:paraId="58776075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/>
                      <w:bCs/>
                      <w:lang w:val="uk-UA"/>
                    </w:rPr>
                    <w:t>Критерій оцінки</w:t>
                  </w:r>
                </w:p>
              </w:tc>
              <w:tc>
                <w:tcPr>
                  <w:tcW w:w="1317" w:type="dxa"/>
                  <w:vAlign w:val="center"/>
                  <w:hideMark/>
                </w:tcPr>
                <w:p w14:paraId="76BC3DD9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/>
                      <w:bCs/>
                      <w:lang w:val="uk-UA"/>
                    </w:rPr>
                    <w:t>Ваговий коефіцієнт</w:t>
                  </w:r>
                </w:p>
              </w:tc>
              <w:tc>
                <w:tcPr>
                  <w:tcW w:w="3044" w:type="dxa"/>
                  <w:vAlign w:val="center"/>
                  <w:hideMark/>
                </w:tcPr>
                <w:p w14:paraId="2E9D9A68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/>
                      <w:bCs/>
                      <w:lang w:val="uk-UA"/>
                    </w:rPr>
                    <w:t>Документи, які підтверджують відповідність критерію</w:t>
                  </w:r>
                </w:p>
              </w:tc>
            </w:tr>
            <w:tr w:rsidR="00D03B0E" w:rsidRPr="0092111C" w14:paraId="41E969DC" w14:textId="77777777" w:rsidTr="002469EA">
              <w:trPr>
                <w:trHeight w:val="847"/>
                <w:jc w:val="center"/>
              </w:trPr>
              <w:tc>
                <w:tcPr>
                  <w:tcW w:w="459" w:type="dxa"/>
                  <w:vAlign w:val="center"/>
                  <w:hideMark/>
                </w:tcPr>
                <w:p w14:paraId="02C85776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1.</w:t>
                  </w:r>
                </w:p>
              </w:tc>
              <w:tc>
                <w:tcPr>
                  <w:tcW w:w="3115" w:type="dxa"/>
                  <w:vAlign w:val="center"/>
                  <w:hideMark/>
                </w:tcPr>
                <w:p w14:paraId="5ACFFE8A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ind w:left="114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Ціна: порівняльна оцінка вартості послуг з ринковими цінами та іншими учасниками конкурсу</w:t>
                  </w:r>
                  <w:r w:rsidR="003578EC">
                    <w:rPr>
                      <w:rFonts w:ascii="Arial" w:hAnsi="Arial" w:cs="Arial"/>
                      <w:bCs/>
                      <w:lang w:val="uk-UA"/>
                    </w:rPr>
                    <w:t xml:space="preserve"> (вартість друку та </w:t>
                  </w:r>
                  <w:r w:rsidR="003578EC">
                    <w:rPr>
                      <w:rFonts w:ascii="Arial" w:hAnsi="Arial" w:cs="Arial"/>
                      <w:bCs/>
                      <w:lang w:val="uk-UA"/>
                    </w:rPr>
                    <w:lastRenderedPageBreak/>
                    <w:t>доставки)</w:t>
                  </w:r>
                </w:p>
              </w:tc>
              <w:tc>
                <w:tcPr>
                  <w:tcW w:w="1317" w:type="dxa"/>
                  <w:vAlign w:val="center"/>
                  <w:hideMark/>
                </w:tcPr>
                <w:p w14:paraId="7864E892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lastRenderedPageBreak/>
                    <w:t>35</w:t>
                  </w:r>
                </w:p>
              </w:tc>
              <w:tc>
                <w:tcPr>
                  <w:tcW w:w="3044" w:type="dxa"/>
                  <w:vAlign w:val="center"/>
                  <w:hideMark/>
                </w:tcPr>
                <w:p w14:paraId="523B2438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ind w:left="160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Тендерна пропозиція, Додаток 2</w:t>
                  </w:r>
                </w:p>
              </w:tc>
            </w:tr>
            <w:tr w:rsidR="00D03B0E" w:rsidRPr="00B22199" w14:paraId="63E42506" w14:textId="77777777" w:rsidTr="002469EA">
              <w:trPr>
                <w:trHeight w:val="107"/>
                <w:jc w:val="center"/>
              </w:trPr>
              <w:tc>
                <w:tcPr>
                  <w:tcW w:w="459" w:type="dxa"/>
                  <w:vAlign w:val="center"/>
                  <w:hideMark/>
                </w:tcPr>
                <w:p w14:paraId="328EFDE1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2.</w:t>
                  </w:r>
                </w:p>
              </w:tc>
              <w:tc>
                <w:tcPr>
                  <w:tcW w:w="3115" w:type="dxa"/>
                  <w:vAlign w:val="center"/>
                  <w:hideMark/>
                </w:tcPr>
                <w:p w14:paraId="32AE7C3A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ind w:left="114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Якість: порівняння рівня якості виконання роботи з іншими учасниками та відповідно до потреб конкурсу загалом.</w:t>
                  </w:r>
                </w:p>
              </w:tc>
              <w:tc>
                <w:tcPr>
                  <w:tcW w:w="1317" w:type="dxa"/>
                  <w:vAlign w:val="center"/>
                  <w:hideMark/>
                </w:tcPr>
                <w:p w14:paraId="6AE08E97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35</w:t>
                  </w:r>
                </w:p>
              </w:tc>
              <w:tc>
                <w:tcPr>
                  <w:tcW w:w="3044" w:type="dxa"/>
                  <w:vAlign w:val="center"/>
                  <w:hideMark/>
                </w:tcPr>
                <w:p w14:paraId="43CB28AC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ind w:left="160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Тендерна пропозиція, «Портфоліо заявника» – онлайн портфоліо та зразки друкованих прикладі продуктів, зазначених у Додатку 2, ост. стор.</w:t>
                  </w:r>
                </w:p>
              </w:tc>
            </w:tr>
            <w:tr w:rsidR="00D03B0E" w:rsidRPr="0092111C" w14:paraId="6F08BDF5" w14:textId="77777777" w:rsidTr="002469EA">
              <w:trPr>
                <w:trHeight w:val="850"/>
                <w:jc w:val="center"/>
              </w:trPr>
              <w:tc>
                <w:tcPr>
                  <w:tcW w:w="459" w:type="dxa"/>
                  <w:vAlign w:val="center"/>
                </w:tcPr>
                <w:p w14:paraId="426D4F84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3.</w:t>
                  </w:r>
                </w:p>
              </w:tc>
              <w:tc>
                <w:tcPr>
                  <w:tcW w:w="3115" w:type="dxa"/>
                  <w:vAlign w:val="center"/>
                </w:tcPr>
                <w:p w14:paraId="769049DA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ind w:left="114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Терміни: порівняння швидкості виконання роботи з іншими учасниками та відповідно до потреб конкурсу загалом.</w:t>
                  </w:r>
                </w:p>
              </w:tc>
              <w:tc>
                <w:tcPr>
                  <w:tcW w:w="1317" w:type="dxa"/>
                  <w:vAlign w:val="center"/>
                </w:tcPr>
                <w:p w14:paraId="186E144D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15</w:t>
                  </w:r>
                </w:p>
              </w:tc>
              <w:tc>
                <w:tcPr>
                  <w:tcW w:w="3044" w:type="dxa"/>
                  <w:vAlign w:val="center"/>
                </w:tcPr>
                <w:p w14:paraId="520D9B39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ind w:left="160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Тендерна пропозиція, Додаток 2</w:t>
                  </w:r>
                </w:p>
              </w:tc>
            </w:tr>
            <w:tr w:rsidR="00D03B0E" w:rsidRPr="00B22199" w14:paraId="743FB8D0" w14:textId="77777777" w:rsidTr="002469EA">
              <w:trPr>
                <w:trHeight w:val="924"/>
                <w:jc w:val="center"/>
              </w:trPr>
              <w:tc>
                <w:tcPr>
                  <w:tcW w:w="459" w:type="dxa"/>
                  <w:vAlign w:val="center"/>
                </w:tcPr>
                <w:p w14:paraId="3D6C618E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4.</w:t>
                  </w:r>
                </w:p>
              </w:tc>
              <w:tc>
                <w:tcPr>
                  <w:tcW w:w="3115" w:type="dxa"/>
                  <w:vAlign w:val="center"/>
                </w:tcPr>
                <w:p w14:paraId="01E760AD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ind w:left="114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Орієнтовна відповідність технічним вимогам до друку продукції (цифровий друк, можливість виконання всіх видів друку, заявлених в ЗП).</w:t>
                  </w:r>
                </w:p>
              </w:tc>
              <w:tc>
                <w:tcPr>
                  <w:tcW w:w="1317" w:type="dxa"/>
                  <w:vAlign w:val="center"/>
                </w:tcPr>
                <w:p w14:paraId="24748964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jc w:val="center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15</w:t>
                  </w:r>
                </w:p>
              </w:tc>
              <w:tc>
                <w:tcPr>
                  <w:tcW w:w="3044" w:type="dxa"/>
                  <w:vAlign w:val="center"/>
                </w:tcPr>
                <w:p w14:paraId="25C7922E" w14:textId="77777777" w:rsidR="00D03B0E" w:rsidRPr="0092111C" w:rsidRDefault="00D03B0E" w:rsidP="002469EA">
                  <w:pPr>
                    <w:shd w:val="clear" w:color="auto" w:fill="FFFFFF"/>
                    <w:spacing w:before="100" w:beforeAutospacing="1" w:after="100" w:afterAutospacing="1" w:line="276" w:lineRule="auto"/>
                    <w:ind w:left="160"/>
                    <w:rPr>
                      <w:rFonts w:ascii="Arial" w:hAnsi="Arial" w:cs="Arial"/>
                      <w:bCs/>
                      <w:lang w:val="uk-UA"/>
                    </w:rPr>
                  </w:pPr>
                  <w:r w:rsidRPr="0092111C">
                    <w:rPr>
                      <w:rFonts w:ascii="Arial" w:hAnsi="Arial" w:cs="Arial"/>
                      <w:bCs/>
                      <w:lang w:val="uk-UA"/>
                    </w:rPr>
                    <w:t>Тендерна пропозиція, Додаток 2</w:t>
                  </w:r>
                </w:p>
              </w:tc>
            </w:tr>
          </w:tbl>
          <w:p w14:paraId="4BA1F60D" w14:textId="77777777" w:rsidR="00D03B0E" w:rsidRPr="0092111C" w:rsidRDefault="00D03B0E" w:rsidP="002469EA">
            <w:pPr>
              <w:shd w:val="clear" w:color="auto" w:fill="FFFFFF"/>
              <w:jc w:val="both"/>
              <w:rPr>
                <w:rFonts w:ascii="Arial" w:hAnsi="Arial" w:cs="Arial"/>
                <w:bCs/>
                <w:lang w:val="uk-UA"/>
              </w:rPr>
            </w:pPr>
          </w:p>
          <w:p w14:paraId="1F693F8B" w14:textId="77777777" w:rsidR="00D03B0E" w:rsidRPr="0092111C" w:rsidRDefault="00D03B0E" w:rsidP="002469EA">
            <w:pPr>
              <w:shd w:val="clear" w:color="auto" w:fill="FFFFFF"/>
              <w:jc w:val="both"/>
              <w:rPr>
                <w:rFonts w:ascii="Arial" w:hAnsi="Arial" w:cs="Arial"/>
                <w:bCs/>
                <w:lang w:val="uk-UA"/>
              </w:rPr>
            </w:pPr>
            <w:r w:rsidRPr="0092111C">
              <w:rPr>
                <w:rFonts w:ascii="Arial" w:hAnsi="Arial" w:cs="Arial"/>
                <w:b/>
                <w:bCs/>
                <w:lang w:val="uk-UA"/>
              </w:rPr>
              <w:t>У випадку, якщо Замовник не зможе відразу вибрати Виконавця (якщо будуть рівнозначно-сильні заявки), Замовник залишає за собою можливість проведення додаткового конкурсу між попередньо-вибраними кандидатами-учасниками цього конкурсу надавши їм додаткове завдання.</w:t>
            </w:r>
          </w:p>
        </w:tc>
      </w:tr>
      <w:tr w:rsidR="00D03B0E" w:rsidRPr="00B22199" w14:paraId="29503429" w14:textId="77777777" w:rsidTr="002469EA">
        <w:tblPrEx>
          <w:tblLook w:val="0000" w:firstRow="0" w:lastRow="0" w:firstColumn="0" w:lastColumn="0" w:noHBand="0" w:noVBand="0"/>
        </w:tblPrEx>
        <w:tc>
          <w:tcPr>
            <w:tcW w:w="1992" w:type="dxa"/>
          </w:tcPr>
          <w:p w14:paraId="52471952" w14:textId="77777777" w:rsidR="00D03B0E" w:rsidRPr="0092111C" w:rsidRDefault="00D03B0E" w:rsidP="002469EA">
            <w:pPr>
              <w:spacing w:before="120"/>
              <w:ind w:right="-62"/>
              <w:rPr>
                <w:rFonts w:ascii="Arial" w:hAnsi="Arial" w:cs="Arial"/>
                <w:b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lastRenderedPageBreak/>
              <w:t>Контактна особа для уточнень</w:t>
            </w:r>
          </w:p>
          <w:p w14:paraId="0CA34931" w14:textId="77777777" w:rsidR="00D03B0E" w:rsidRPr="0092111C" w:rsidRDefault="00D03B0E" w:rsidP="002469EA">
            <w:pPr>
              <w:spacing w:after="120"/>
              <w:ind w:right="-62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(звернення виключно у письмовому вигляді)</w:t>
            </w:r>
          </w:p>
        </w:tc>
        <w:tc>
          <w:tcPr>
            <w:tcW w:w="8214" w:type="dxa"/>
          </w:tcPr>
          <w:p w14:paraId="6F3B8D94" w14:textId="77777777" w:rsidR="00D03B0E" w:rsidRPr="0092111C" w:rsidRDefault="00D03B0E" w:rsidP="002469EA">
            <w:pPr>
              <w:spacing w:before="120"/>
              <w:jc w:val="both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 xml:space="preserve">Зацікавлені сторони, можуть задавати уточнюючі запитання за адресою: </w:t>
            </w:r>
          </w:p>
          <w:p w14:paraId="5AB34A1F" w14:textId="54AFD303" w:rsidR="00D03B0E" w:rsidRPr="0092111C" w:rsidRDefault="004200E6" w:rsidP="002469EA">
            <w:pPr>
              <w:jc w:val="both"/>
              <w:rPr>
                <w:rFonts w:ascii="Arial" w:hAnsi="Arial" w:cs="Arial"/>
                <w:lang w:val="uk-UA"/>
              </w:rPr>
            </w:pPr>
            <w:hyperlink r:id="rId14" w:history="1">
              <w:r w:rsidR="00CD376C" w:rsidRPr="0092111C">
                <w:rPr>
                  <w:rStyle w:val="a5"/>
                  <w:rFonts w:ascii="Arial" w:hAnsi="Arial" w:cs="Arial"/>
                  <w:lang w:val="uk-UA"/>
                </w:rPr>
                <w:t>y.kulyk@aup.com.ua</w:t>
              </w:r>
            </w:hyperlink>
            <w:r w:rsidR="00D03B0E" w:rsidRPr="0092111C">
              <w:rPr>
                <w:rFonts w:ascii="Arial" w:hAnsi="Arial" w:cs="Arial"/>
                <w:lang w:val="uk-UA"/>
              </w:rPr>
              <w:t xml:space="preserve">, до </w:t>
            </w:r>
            <w:r w:rsidR="00D03B0E" w:rsidRPr="00B22199">
              <w:rPr>
                <w:rFonts w:ascii="Arial" w:hAnsi="Arial" w:cs="Arial"/>
                <w:lang w:val="uk-UA"/>
              </w:rPr>
              <w:t xml:space="preserve">18:00, </w:t>
            </w:r>
            <w:r w:rsidR="00B22199" w:rsidRPr="00B22199">
              <w:rPr>
                <w:rFonts w:ascii="Arial" w:hAnsi="Arial" w:cs="Arial"/>
                <w:lang w:val="uk-UA"/>
              </w:rPr>
              <w:t>5</w:t>
            </w:r>
            <w:r w:rsidR="008B6FA9" w:rsidRPr="00B22199">
              <w:rPr>
                <w:rFonts w:ascii="Arial" w:hAnsi="Arial" w:cs="Arial"/>
                <w:lang w:val="uk-UA"/>
              </w:rPr>
              <w:t xml:space="preserve"> лютого</w:t>
            </w:r>
            <w:r w:rsidR="00D03B0E" w:rsidRPr="00B22199">
              <w:rPr>
                <w:rFonts w:ascii="Arial" w:hAnsi="Arial" w:cs="Arial"/>
                <w:lang w:val="uk-UA"/>
              </w:rPr>
              <w:t xml:space="preserve"> 202</w:t>
            </w:r>
            <w:r w:rsidR="00714EE5" w:rsidRPr="00B22199">
              <w:rPr>
                <w:rFonts w:ascii="Arial" w:hAnsi="Arial" w:cs="Arial"/>
                <w:lang w:val="uk-UA"/>
              </w:rPr>
              <w:t>2</w:t>
            </w:r>
            <w:r w:rsidR="00D03B0E" w:rsidRPr="00B22199">
              <w:rPr>
                <w:rFonts w:ascii="Arial" w:hAnsi="Arial" w:cs="Arial"/>
                <w:lang w:val="uk-UA"/>
              </w:rPr>
              <w:t xml:space="preserve"> року.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 </w:t>
            </w:r>
          </w:p>
          <w:p w14:paraId="2B2F5BB5" w14:textId="77777777" w:rsidR="00D03B0E" w:rsidRPr="0092111C" w:rsidRDefault="00D03B0E" w:rsidP="002469EA">
            <w:pPr>
              <w:jc w:val="both"/>
              <w:rPr>
                <w:rFonts w:ascii="Arial" w:hAnsi="Arial" w:cs="Arial"/>
                <w:lang w:val="uk-UA"/>
              </w:rPr>
            </w:pPr>
          </w:p>
          <w:p w14:paraId="52DDFD6E" w14:textId="21C1E767" w:rsidR="00D03B0E" w:rsidRPr="0092111C" w:rsidRDefault="00D03B0E" w:rsidP="002469EA">
            <w:pPr>
              <w:jc w:val="both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 xml:space="preserve">Останній термін подачі розрахунків вартості послуг до </w:t>
            </w:r>
            <w:r w:rsidRPr="009D5272">
              <w:rPr>
                <w:rFonts w:ascii="Arial" w:hAnsi="Arial" w:cs="Arial"/>
                <w:lang w:val="uk-UA"/>
              </w:rPr>
              <w:t xml:space="preserve">18:00, </w:t>
            </w:r>
            <w:r w:rsidR="00B22199" w:rsidRPr="00B22199">
              <w:rPr>
                <w:rFonts w:ascii="Arial" w:hAnsi="Arial" w:cs="Arial"/>
                <w:lang w:val="uk-UA"/>
              </w:rPr>
              <w:t>5</w:t>
            </w:r>
            <w:r w:rsidR="008B6FA9" w:rsidRPr="00B22199">
              <w:rPr>
                <w:rFonts w:ascii="Arial" w:hAnsi="Arial" w:cs="Arial"/>
                <w:lang w:val="uk-UA"/>
              </w:rPr>
              <w:t xml:space="preserve"> лютого</w:t>
            </w:r>
            <w:r w:rsidRPr="00B22199">
              <w:rPr>
                <w:rFonts w:ascii="Arial" w:hAnsi="Arial" w:cs="Arial"/>
                <w:lang w:val="uk-UA"/>
              </w:rPr>
              <w:t xml:space="preserve"> 202</w:t>
            </w:r>
            <w:r w:rsidR="00437BAF" w:rsidRPr="00B22199">
              <w:rPr>
                <w:rFonts w:ascii="Arial" w:hAnsi="Arial" w:cs="Arial"/>
                <w:lang w:val="uk-UA"/>
              </w:rPr>
              <w:t>2</w:t>
            </w:r>
            <w:r w:rsidRPr="00B22199">
              <w:rPr>
                <w:rFonts w:ascii="Arial" w:hAnsi="Arial" w:cs="Arial"/>
                <w:lang w:val="uk-UA"/>
              </w:rPr>
              <w:t xml:space="preserve"> року</w:t>
            </w:r>
            <w:r w:rsidRPr="0092111C">
              <w:rPr>
                <w:rFonts w:ascii="Arial" w:hAnsi="Arial" w:cs="Arial"/>
                <w:lang w:val="uk-UA"/>
              </w:rPr>
              <w:t xml:space="preserve"> </w:t>
            </w:r>
            <w:hyperlink r:id="rId15" w:history="1">
              <w:r w:rsidR="007873E9" w:rsidRPr="0092111C">
                <w:rPr>
                  <w:rStyle w:val="a5"/>
                  <w:rFonts w:ascii="Arial" w:hAnsi="Arial" w:cs="Arial"/>
                  <w:lang w:val="uk-UA"/>
                </w:rPr>
                <w:t>y.kulyk@aup.com.ua</w:t>
              </w:r>
            </w:hyperlink>
            <w:r w:rsidR="007873E9" w:rsidRPr="0092111C">
              <w:rPr>
                <w:rFonts w:ascii="Arial" w:hAnsi="Arial" w:cs="Arial"/>
                <w:lang w:val="uk-UA"/>
              </w:rPr>
              <w:t xml:space="preserve"> </w:t>
            </w:r>
            <w:r w:rsidRPr="0092111C">
              <w:rPr>
                <w:rFonts w:ascii="Arial" w:hAnsi="Arial" w:cs="Arial"/>
                <w:lang w:val="uk-UA"/>
              </w:rPr>
              <w:t>написавши у темі листа: «Друк Матеріалів —</w:t>
            </w:r>
            <w:r w:rsidR="007873E9" w:rsidRPr="0092111C">
              <w:rPr>
                <w:rFonts w:ascii="Arial" w:hAnsi="Arial" w:cs="Arial"/>
                <w:lang w:val="uk-UA"/>
              </w:rPr>
              <w:t xml:space="preserve"> </w:t>
            </w:r>
            <w:r w:rsidRPr="0092111C">
              <w:rPr>
                <w:rFonts w:ascii="Arial" w:hAnsi="Arial" w:cs="Arial"/>
                <w:lang w:val="uk-UA"/>
              </w:rPr>
              <w:t>Пропозиція».</w:t>
            </w:r>
          </w:p>
        </w:tc>
      </w:tr>
    </w:tbl>
    <w:p w14:paraId="04EDE283" w14:textId="77777777" w:rsidR="00D03B0E" w:rsidRPr="0092111C" w:rsidRDefault="00D03B0E" w:rsidP="00D03B0E">
      <w:pPr>
        <w:rPr>
          <w:rFonts w:ascii="Arial" w:hAnsi="Arial" w:cs="Arial"/>
          <w:b/>
          <w:lang w:val="uk-UA"/>
        </w:rPr>
      </w:pPr>
    </w:p>
    <w:p w14:paraId="3517785C" w14:textId="77777777" w:rsidR="00D03B0E" w:rsidRPr="0092111C" w:rsidRDefault="00D03B0E" w:rsidP="00D03B0E">
      <w:pPr>
        <w:jc w:val="right"/>
        <w:rPr>
          <w:rFonts w:ascii="Arial" w:hAnsi="Arial" w:cs="Arial"/>
          <w:b/>
          <w:lang w:val="uk-UA"/>
        </w:rPr>
      </w:pPr>
    </w:p>
    <w:p w14:paraId="607120CF" w14:textId="77777777" w:rsidR="00D03B0E" w:rsidRPr="0092111C" w:rsidRDefault="00D03B0E" w:rsidP="00D03B0E">
      <w:pPr>
        <w:rPr>
          <w:rFonts w:ascii="Arial" w:hAnsi="Arial" w:cs="Arial"/>
          <w:b/>
          <w:lang w:val="uk-UA"/>
        </w:rPr>
      </w:pPr>
      <w:r w:rsidRPr="0092111C">
        <w:rPr>
          <w:rFonts w:ascii="Arial" w:hAnsi="Arial" w:cs="Arial"/>
          <w:b/>
          <w:lang w:val="uk-UA"/>
        </w:rPr>
        <w:br w:type="page"/>
      </w:r>
    </w:p>
    <w:p w14:paraId="6F0498A9" w14:textId="77777777" w:rsidR="00D03B0E" w:rsidRPr="0092111C" w:rsidRDefault="00D03B0E" w:rsidP="00D03B0E">
      <w:pPr>
        <w:jc w:val="right"/>
        <w:rPr>
          <w:rFonts w:ascii="Arial" w:hAnsi="Arial" w:cs="Arial"/>
          <w:b/>
          <w:lang w:val="uk-UA"/>
        </w:rPr>
      </w:pPr>
      <w:r w:rsidRPr="0092111C">
        <w:rPr>
          <w:rFonts w:ascii="Arial" w:hAnsi="Arial" w:cs="Arial"/>
          <w:b/>
          <w:lang w:val="uk-UA"/>
        </w:rPr>
        <w:t>Додаток 2</w:t>
      </w:r>
    </w:p>
    <w:p w14:paraId="1E618814" w14:textId="77777777" w:rsidR="00D03B0E" w:rsidRPr="0092111C" w:rsidRDefault="00D03B0E" w:rsidP="00D03B0E">
      <w:pPr>
        <w:jc w:val="right"/>
        <w:rPr>
          <w:rFonts w:ascii="Arial" w:hAnsi="Arial" w:cs="Arial"/>
          <w:b/>
          <w:lang w:val="uk-UA"/>
        </w:rPr>
      </w:pPr>
      <w:r w:rsidRPr="0092111C">
        <w:rPr>
          <w:rFonts w:ascii="Arial" w:hAnsi="Arial" w:cs="Arial"/>
          <w:b/>
          <w:lang w:val="uk-UA"/>
        </w:rPr>
        <w:t>Таблиця 1</w:t>
      </w:r>
    </w:p>
    <w:p w14:paraId="1EAE2456" w14:textId="77777777" w:rsidR="00D03B0E" w:rsidRPr="0092111C" w:rsidRDefault="00D03B0E" w:rsidP="00D03B0E">
      <w:pPr>
        <w:jc w:val="center"/>
        <w:rPr>
          <w:rFonts w:ascii="Arial" w:hAnsi="Arial" w:cs="Arial"/>
          <w:lang w:val="uk-UA"/>
        </w:rPr>
      </w:pPr>
      <w:r w:rsidRPr="0092111C">
        <w:rPr>
          <w:rFonts w:ascii="Arial" w:hAnsi="Arial" w:cs="Arial"/>
          <w:lang w:val="uk-UA"/>
        </w:rPr>
        <w:t>Цінова пропозиція    _________________</w:t>
      </w:r>
    </w:p>
    <w:p w14:paraId="19B4AC25" w14:textId="77777777" w:rsidR="00D03B0E" w:rsidRPr="0092111C" w:rsidRDefault="00D03B0E" w:rsidP="00D03B0E">
      <w:pPr>
        <w:ind w:left="4320"/>
        <w:rPr>
          <w:rFonts w:ascii="Arial" w:hAnsi="Arial" w:cs="Arial"/>
          <w:lang w:val="uk-UA"/>
        </w:rPr>
      </w:pPr>
      <w:r w:rsidRPr="0092111C">
        <w:rPr>
          <w:rFonts w:ascii="Arial" w:hAnsi="Arial" w:cs="Arial"/>
          <w:lang w:val="uk-UA"/>
        </w:rPr>
        <w:t xml:space="preserve">                        (назва учасника)</w:t>
      </w:r>
    </w:p>
    <w:p w14:paraId="433CC40F" w14:textId="77777777" w:rsidR="00D03B0E" w:rsidRPr="0092111C" w:rsidRDefault="00D03B0E" w:rsidP="00D03B0E">
      <w:pPr>
        <w:ind w:left="4320"/>
        <w:rPr>
          <w:rFonts w:ascii="Arial" w:hAnsi="Arial" w:cs="Arial"/>
          <w:lang w:val="uk-UA"/>
        </w:rPr>
      </w:pPr>
    </w:p>
    <w:p w14:paraId="0D3A4B45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  <w:r w:rsidRPr="0092111C">
        <w:rPr>
          <w:rFonts w:ascii="Arial" w:hAnsi="Arial" w:cs="Arial"/>
          <w:lang w:val="uk-UA"/>
        </w:rPr>
        <w:t>Код ЄДРПОУ__________, контактні дані_____________________________________      _______________________________________________________________________________, П.І.Б. керівника__________________________________________________________________</w:t>
      </w:r>
    </w:p>
    <w:p w14:paraId="1066450D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</w:p>
    <w:p w14:paraId="3E73B2EE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</w:p>
    <w:p w14:paraId="77A41891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  <w:r w:rsidRPr="0092111C">
        <w:rPr>
          <w:rFonts w:ascii="Arial" w:hAnsi="Arial" w:cs="Arial"/>
          <w:lang w:val="uk-UA"/>
        </w:rPr>
        <w:t xml:space="preserve">Цим листом _______________________ (назва учасника), в особі ______________________ (ПІБ уповноваженої особи) повідомляє що бажає взяти участь у конкурсі, що проводить </w:t>
      </w:r>
      <w:r w:rsidR="007873E9" w:rsidRPr="0092111C">
        <w:rPr>
          <w:rFonts w:ascii="Arial" w:hAnsi="Arial" w:cs="Arial"/>
          <w:lang w:val="uk-UA"/>
        </w:rPr>
        <w:t>Академія української преси (АУП)</w:t>
      </w:r>
      <w:r w:rsidRPr="0092111C">
        <w:rPr>
          <w:rFonts w:ascii="Arial" w:hAnsi="Arial" w:cs="Arial"/>
          <w:lang w:val="uk-UA"/>
        </w:rPr>
        <w:t xml:space="preserve"> – </w:t>
      </w:r>
      <w:r w:rsidR="0047155E" w:rsidRPr="0092111C">
        <w:rPr>
          <w:rFonts w:ascii="Arial" w:hAnsi="Arial" w:cs="Arial"/>
          <w:lang w:val="uk-UA"/>
        </w:rPr>
        <w:t>«Комплекс послуг з виготовлення друкованої продукції</w:t>
      </w:r>
      <w:r w:rsidRPr="0092111C">
        <w:rPr>
          <w:rFonts w:ascii="Arial" w:hAnsi="Arial" w:cs="Arial"/>
          <w:lang w:val="uk-UA"/>
        </w:rPr>
        <w:t xml:space="preserve">» та погоджується із умовами конкурсу. Компанія підтверджує достовірність наданих </w:t>
      </w:r>
      <w:r w:rsidR="0047155E" w:rsidRPr="0092111C">
        <w:rPr>
          <w:rFonts w:ascii="Arial" w:hAnsi="Arial" w:cs="Arial"/>
          <w:lang w:val="uk-UA"/>
        </w:rPr>
        <w:t>АУП</w:t>
      </w:r>
      <w:r w:rsidRPr="0092111C">
        <w:rPr>
          <w:rFonts w:ascii="Arial" w:hAnsi="Arial" w:cs="Arial"/>
          <w:lang w:val="uk-UA"/>
        </w:rPr>
        <w:t xml:space="preserve"> даних.</w:t>
      </w:r>
    </w:p>
    <w:p w14:paraId="6D4F7726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</w:p>
    <w:p w14:paraId="1C9ACC0B" w14:textId="77777777" w:rsidR="00D03B0E" w:rsidRPr="0092111C" w:rsidRDefault="00D03B0E" w:rsidP="00D03B0E">
      <w:pPr>
        <w:pStyle w:val="ae"/>
        <w:widowControl w:val="0"/>
        <w:numPr>
          <w:ilvl w:val="0"/>
          <w:numId w:val="15"/>
        </w:numPr>
        <w:overflowPunct w:val="0"/>
        <w:adjustRightInd w:val="0"/>
        <w:spacing w:after="0" w:line="240" w:lineRule="auto"/>
        <w:rPr>
          <w:rFonts w:ascii="Arial" w:hAnsi="Arial" w:cs="Arial"/>
          <w:b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b/>
          <w:snapToGrid w:val="0"/>
          <w:sz w:val="20"/>
          <w:szCs w:val="20"/>
          <w:lang w:val="uk-UA"/>
        </w:rPr>
        <w:t>Обов’язкові кваліфікаційні вимоги до постачальника послуг</w:t>
      </w:r>
    </w:p>
    <w:p w14:paraId="79927060" w14:textId="77777777" w:rsidR="00D03B0E" w:rsidRPr="0092111C" w:rsidRDefault="00D03B0E" w:rsidP="00D03B0E">
      <w:pPr>
        <w:pStyle w:val="ae"/>
        <w:spacing w:line="240" w:lineRule="auto"/>
        <w:ind w:left="0"/>
        <w:rPr>
          <w:rFonts w:ascii="Arial" w:hAnsi="Arial" w:cs="Arial"/>
          <w:b/>
          <w:snapToGrid w:val="0"/>
          <w:sz w:val="20"/>
          <w:szCs w:val="20"/>
          <w:lang w:val="uk-UA"/>
        </w:rPr>
      </w:pPr>
    </w:p>
    <w:p w14:paraId="01EDFD6D" w14:textId="77777777" w:rsidR="00D03B0E" w:rsidRPr="0092111C" w:rsidRDefault="00D03B0E" w:rsidP="00D03B0E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142"/>
        <w:jc w:val="both"/>
        <w:rPr>
          <w:rFonts w:ascii="Arial" w:hAnsi="Arial" w:cs="Arial"/>
          <w:b/>
          <w:snapToGrid w:val="0"/>
          <w:sz w:val="20"/>
          <w:szCs w:val="20"/>
          <w:lang w:val="uk-UA"/>
        </w:rPr>
      </w:pPr>
    </w:p>
    <w:p w14:paraId="221FFD77" w14:textId="77777777" w:rsidR="00D03B0E" w:rsidRPr="0092111C" w:rsidRDefault="00D03B0E" w:rsidP="00D03B0E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142"/>
        <w:jc w:val="both"/>
        <w:rPr>
          <w:rFonts w:ascii="Arial" w:hAnsi="Arial" w:cs="Arial"/>
          <w:i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 xml:space="preserve">Постачальник повинен пояснити, як і чому він може бути найкращим виконавцем вимог </w:t>
      </w:r>
      <w:r w:rsidR="0047155E"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>АУП</w:t>
      </w:r>
      <w:r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>, та вказати наступне:</w:t>
      </w:r>
    </w:p>
    <w:p w14:paraId="404B80EB" w14:textId="77777777" w:rsidR="00D03B0E" w:rsidRPr="0092111C" w:rsidRDefault="00D03B0E" w:rsidP="00D03B0E">
      <w:pPr>
        <w:pStyle w:val="a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142"/>
        <w:jc w:val="both"/>
        <w:rPr>
          <w:rFonts w:ascii="Arial" w:hAnsi="Arial" w:cs="Arial"/>
          <w:i/>
          <w:snapToGrid w:val="0"/>
          <w:sz w:val="20"/>
          <w:szCs w:val="20"/>
          <w:lang w:val="uk-UA"/>
        </w:rPr>
      </w:pPr>
    </w:p>
    <w:p w14:paraId="2B9D9B2D" w14:textId="77777777" w:rsidR="00D03B0E" w:rsidRPr="0092111C" w:rsidRDefault="00D03B0E" w:rsidP="00D03B0E">
      <w:pPr>
        <w:pStyle w:val="ae"/>
        <w:widowControl w:val="0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0"/>
        </w:tabs>
        <w:overflowPunct w:val="0"/>
        <w:adjustRightInd w:val="0"/>
        <w:spacing w:after="120" w:line="240" w:lineRule="auto"/>
        <w:ind w:left="426" w:hanging="284"/>
        <w:contextualSpacing w:val="0"/>
        <w:jc w:val="both"/>
        <w:rPr>
          <w:rFonts w:ascii="Arial" w:hAnsi="Arial" w:cs="Arial"/>
          <w:i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>Кваліфікація і технічна спроможність – опис діяльності і технічної спроможності постачальника послуг (релевантна освіта/навчання, кількість працівників, кількість та рівень обладнання, за допомогою якого будуть надаватись послуги виготовлення друкованої продукції);</w:t>
      </w:r>
    </w:p>
    <w:p w14:paraId="5856E516" w14:textId="77777777" w:rsidR="00D03B0E" w:rsidRPr="0092111C" w:rsidRDefault="00D03B0E" w:rsidP="00D03B0E">
      <w:pPr>
        <w:pStyle w:val="ae"/>
        <w:widowControl w:val="0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djustRightInd w:val="0"/>
        <w:spacing w:after="120" w:line="240" w:lineRule="auto"/>
        <w:ind w:left="426" w:hanging="284"/>
        <w:contextualSpacing w:val="0"/>
        <w:jc w:val="both"/>
        <w:rPr>
          <w:rFonts w:ascii="Arial" w:hAnsi="Arial" w:cs="Arial"/>
          <w:i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>Наявність документів на ведення комерційної діяльності – реєстраційні документи, свідоцтво платника податків і т.д.;</w:t>
      </w:r>
    </w:p>
    <w:p w14:paraId="189F71BC" w14:textId="77777777" w:rsidR="00D03B0E" w:rsidRPr="0092111C" w:rsidRDefault="00D03B0E" w:rsidP="00D03B0E">
      <w:pPr>
        <w:pStyle w:val="ae"/>
        <w:widowControl w:val="0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0"/>
        </w:tabs>
        <w:overflowPunct w:val="0"/>
        <w:adjustRightInd w:val="0"/>
        <w:spacing w:after="120" w:line="240" w:lineRule="auto"/>
        <w:ind w:left="426" w:hanging="284"/>
        <w:contextualSpacing w:val="0"/>
        <w:jc w:val="both"/>
        <w:rPr>
          <w:rFonts w:ascii="Arial" w:hAnsi="Arial" w:cs="Arial"/>
          <w:i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 xml:space="preserve">Портфоліо – опишіть типи виконаних робіт, які виконує учасник. Надайте лінк на ваше онлайн портфоліо, а також підготуйте зразки зазначених видів друкованої продукції та надішліть/завезіть в офіс </w:t>
      </w:r>
      <w:r w:rsidR="0047155E"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>АУП</w:t>
      </w:r>
      <w:r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 xml:space="preserve"> (див. деталі на останній сторінці);</w:t>
      </w:r>
    </w:p>
    <w:p w14:paraId="37DAECA0" w14:textId="77777777" w:rsidR="00D03B0E" w:rsidRPr="0092111C" w:rsidRDefault="00D03B0E" w:rsidP="00D03B0E">
      <w:pPr>
        <w:pStyle w:val="ae"/>
        <w:widowControl w:val="0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0"/>
        </w:tabs>
        <w:overflowPunct w:val="0"/>
        <w:adjustRightInd w:val="0"/>
        <w:spacing w:after="120" w:line="240" w:lineRule="auto"/>
        <w:ind w:left="426" w:hanging="284"/>
        <w:contextualSpacing w:val="0"/>
        <w:jc w:val="both"/>
        <w:rPr>
          <w:rFonts w:ascii="Arial" w:hAnsi="Arial" w:cs="Arial"/>
          <w:i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>Комерційна пропозиція та орієнтовна відповідність технічним вимогам до друку продукції (див. нижче таблиця у Додатку 2 В)</w:t>
      </w:r>
    </w:p>
    <w:p w14:paraId="64B479DC" w14:textId="77777777" w:rsidR="00D03B0E" w:rsidRPr="0092111C" w:rsidRDefault="00D03B0E" w:rsidP="00D03B0E">
      <w:pPr>
        <w:pStyle w:val="ae"/>
        <w:widowControl w:val="0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0"/>
        </w:tabs>
        <w:overflowPunct w:val="0"/>
        <w:adjustRightInd w:val="0"/>
        <w:spacing w:after="120" w:line="240" w:lineRule="auto"/>
        <w:ind w:left="426" w:hanging="284"/>
        <w:contextualSpacing w:val="0"/>
        <w:jc w:val="both"/>
        <w:rPr>
          <w:rFonts w:ascii="Arial" w:hAnsi="Arial" w:cs="Arial"/>
          <w:i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 xml:space="preserve">Терміни – заповніть таблицю «Терміни друку та </w:t>
      </w:r>
      <w:r w:rsidR="005C71C7"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>відправка</w:t>
      </w:r>
      <w:r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 xml:space="preserve"> друкованих матеріалів по </w:t>
      </w:r>
      <w:r w:rsidR="005C71C7"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>Україні</w:t>
      </w:r>
      <w:r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>» (див. нижче таблиця у Додатку 2 В)</w:t>
      </w:r>
    </w:p>
    <w:p w14:paraId="7AB3CE8D" w14:textId="77777777" w:rsidR="00D03B0E" w:rsidRPr="0092111C" w:rsidRDefault="00D03B0E" w:rsidP="00D03B0E">
      <w:pPr>
        <w:pStyle w:val="ae"/>
        <w:widowControl w:val="0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90"/>
        </w:tabs>
        <w:overflowPunct w:val="0"/>
        <w:adjustRightInd w:val="0"/>
        <w:spacing w:after="120" w:line="240" w:lineRule="auto"/>
        <w:ind w:left="426" w:hanging="284"/>
        <w:contextualSpacing w:val="0"/>
        <w:jc w:val="both"/>
        <w:rPr>
          <w:rFonts w:ascii="Arial" w:hAnsi="Arial" w:cs="Arial"/>
          <w:i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i/>
          <w:snapToGrid w:val="0"/>
          <w:sz w:val="20"/>
          <w:szCs w:val="20"/>
          <w:lang w:val="uk-UA"/>
        </w:rPr>
        <w:t>Перелік (не менше 3х, із контактною інформацією) інших компаній, попередніх клієнтів, які можуть надати вам рекомендацію.</w:t>
      </w:r>
    </w:p>
    <w:p w14:paraId="5F07EB0F" w14:textId="77777777" w:rsidR="00D03B0E" w:rsidRPr="0092111C" w:rsidRDefault="00D03B0E" w:rsidP="00D03B0E">
      <w:pPr>
        <w:pStyle w:val="ae"/>
        <w:tabs>
          <w:tab w:val="left" w:pos="990"/>
        </w:tabs>
        <w:spacing w:line="240" w:lineRule="auto"/>
        <w:ind w:left="990" w:hanging="450"/>
        <w:rPr>
          <w:rFonts w:ascii="Arial" w:hAnsi="Arial" w:cs="Arial"/>
          <w:b/>
          <w:snapToGrid w:val="0"/>
          <w:sz w:val="20"/>
          <w:szCs w:val="20"/>
          <w:lang w:val="uk-UA"/>
        </w:rPr>
      </w:pPr>
    </w:p>
    <w:p w14:paraId="4DD197C2" w14:textId="77777777" w:rsidR="00D03B0E" w:rsidRPr="0092111C" w:rsidRDefault="00D03B0E" w:rsidP="00D03B0E">
      <w:pPr>
        <w:pStyle w:val="ae"/>
        <w:tabs>
          <w:tab w:val="left" w:pos="990"/>
        </w:tabs>
        <w:spacing w:line="240" w:lineRule="auto"/>
        <w:ind w:left="990" w:hanging="450"/>
        <w:rPr>
          <w:rFonts w:ascii="Arial" w:hAnsi="Arial" w:cs="Arial"/>
          <w:b/>
          <w:snapToGrid w:val="0"/>
          <w:sz w:val="20"/>
          <w:szCs w:val="20"/>
          <w:lang w:val="uk-UA"/>
        </w:rPr>
      </w:pPr>
    </w:p>
    <w:p w14:paraId="7CB7CA3C" w14:textId="77777777" w:rsidR="00D03B0E" w:rsidRPr="0092111C" w:rsidRDefault="00D03B0E" w:rsidP="00D03B0E">
      <w:pPr>
        <w:pStyle w:val="ae"/>
        <w:widowControl w:val="0"/>
        <w:numPr>
          <w:ilvl w:val="0"/>
          <w:numId w:val="15"/>
        </w:numPr>
        <w:overflowPunct w:val="0"/>
        <w:adjustRightInd w:val="0"/>
        <w:spacing w:after="0" w:line="360" w:lineRule="auto"/>
        <w:rPr>
          <w:rFonts w:ascii="Arial" w:hAnsi="Arial" w:cs="Arial"/>
          <w:b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b/>
          <w:snapToGrid w:val="0"/>
          <w:sz w:val="20"/>
          <w:szCs w:val="20"/>
          <w:lang w:val="uk-UA"/>
        </w:rPr>
        <w:t>Орієнтовні технічні вимоги до друку продукції заплановані в даному ЗП:</w:t>
      </w:r>
    </w:p>
    <w:p w14:paraId="31D65B0E" w14:textId="77777777" w:rsidR="00D03B0E" w:rsidRPr="0092111C" w:rsidRDefault="00D03B0E" w:rsidP="00D03B0E">
      <w:pPr>
        <w:rPr>
          <w:rFonts w:ascii="Arial" w:hAnsi="Arial" w:cs="Arial"/>
          <w:snapToGrid w:val="0"/>
          <w:lang w:val="uk-UA"/>
        </w:rPr>
      </w:pPr>
    </w:p>
    <w:p w14:paraId="076FFA49" w14:textId="77777777" w:rsidR="00D03B0E" w:rsidRPr="0092111C" w:rsidRDefault="00D03B0E" w:rsidP="00D03B0E">
      <w:pPr>
        <w:pStyle w:val="ae"/>
        <w:spacing w:line="240" w:lineRule="auto"/>
        <w:ind w:left="-142"/>
        <w:jc w:val="both"/>
        <w:rPr>
          <w:rFonts w:ascii="Arial" w:hAnsi="Arial" w:cs="Arial"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snapToGrid w:val="0"/>
          <w:sz w:val="20"/>
          <w:szCs w:val="20"/>
          <w:lang w:val="uk-UA"/>
        </w:rPr>
        <w:t xml:space="preserve">Зробіть розрахунок вартості друку 1 макету у кількості 500 копій, згідно переліку та технічних вимог, зазначених у таблиці 1. </w:t>
      </w:r>
    </w:p>
    <w:p w14:paraId="6DE17FF5" w14:textId="77777777" w:rsidR="00D03B0E" w:rsidRPr="0092111C" w:rsidRDefault="00D03B0E" w:rsidP="00D03B0E">
      <w:pPr>
        <w:pStyle w:val="ae"/>
        <w:spacing w:line="240" w:lineRule="auto"/>
        <w:ind w:left="-142"/>
        <w:jc w:val="both"/>
        <w:rPr>
          <w:rFonts w:ascii="Arial" w:hAnsi="Arial" w:cs="Arial"/>
          <w:b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b/>
          <w:snapToGrid w:val="0"/>
          <w:sz w:val="20"/>
          <w:szCs w:val="20"/>
          <w:lang w:val="uk-UA"/>
        </w:rPr>
        <w:t>Важливо: зверніть увагу, що при розрахунку вартості, потрібно використовувати ціни на цифровий друк! Розрахунки на офсетний друк не будуть прийматись до розгляду.</w:t>
      </w:r>
    </w:p>
    <w:p w14:paraId="7EF6D81B" w14:textId="77777777" w:rsidR="00D03B0E" w:rsidRPr="0092111C" w:rsidRDefault="00D03B0E" w:rsidP="00D03B0E">
      <w:pPr>
        <w:pStyle w:val="ae"/>
        <w:spacing w:line="240" w:lineRule="auto"/>
        <w:ind w:left="-142"/>
        <w:jc w:val="both"/>
        <w:rPr>
          <w:rFonts w:ascii="Arial" w:hAnsi="Arial" w:cs="Arial"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snapToGrid w:val="0"/>
          <w:sz w:val="20"/>
          <w:szCs w:val="20"/>
          <w:lang w:val="uk-UA"/>
        </w:rPr>
        <w:t xml:space="preserve">Також, з метою кращого розуміння цін та розрахунку вартості робіт, ми очікуємо від вас розрахунку вартості роботи за одиницю (1 шт.) та за тираж (500 шт.). </w:t>
      </w:r>
      <w:r w:rsidR="005C71C7" w:rsidRPr="0092111C">
        <w:rPr>
          <w:rFonts w:ascii="Arial" w:hAnsi="Arial" w:cs="Arial"/>
          <w:snapToGrid w:val="0"/>
          <w:sz w:val="20"/>
          <w:szCs w:val="20"/>
          <w:lang w:val="uk-UA"/>
        </w:rPr>
        <w:t>С</w:t>
      </w:r>
      <w:r w:rsidRPr="0092111C">
        <w:rPr>
          <w:rFonts w:ascii="Arial" w:hAnsi="Arial" w:cs="Arial"/>
          <w:snapToGrid w:val="0"/>
          <w:sz w:val="20"/>
          <w:szCs w:val="20"/>
          <w:lang w:val="uk-UA"/>
        </w:rPr>
        <w:t>ортування продукції</w:t>
      </w:r>
      <w:r w:rsidR="00907ED0" w:rsidRPr="0092111C">
        <w:rPr>
          <w:rFonts w:ascii="Arial" w:hAnsi="Arial" w:cs="Arial"/>
          <w:snapToGrid w:val="0"/>
          <w:sz w:val="20"/>
          <w:szCs w:val="20"/>
          <w:lang w:val="uk-UA"/>
        </w:rPr>
        <w:t xml:space="preserve"> та підготовка до її відправлення</w:t>
      </w:r>
      <w:r w:rsidRPr="0092111C">
        <w:rPr>
          <w:rFonts w:ascii="Arial" w:hAnsi="Arial" w:cs="Arial"/>
          <w:snapToGrid w:val="0"/>
          <w:sz w:val="20"/>
          <w:szCs w:val="20"/>
          <w:lang w:val="uk-UA"/>
        </w:rPr>
        <w:t xml:space="preserve"> </w:t>
      </w:r>
      <w:r w:rsidRPr="00F15A28">
        <w:rPr>
          <w:rFonts w:ascii="Arial" w:hAnsi="Arial" w:cs="Arial"/>
          <w:b/>
          <w:bCs/>
          <w:snapToGrid w:val="0"/>
          <w:sz w:val="20"/>
          <w:szCs w:val="20"/>
          <w:lang w:val="uk-UA"/>
        </w:rPr>
        <w:t>має входити в ціну,</w:t>
      </w:r>
      <w:r w:rsidRPr="0092111C">
        <w:rPr>
          <w:rFonts w:ascii="Arial" w:hAnsi="Arial" w:cs="Arial"/>
          <w:snapToGrid w:val="0"/>
          <w:sz w:val="20"/>
          <w:szCs w:val="20"/>
          <w:lang w:val="uk-UA"/>
        </w:rPr>
        <w:t xml:space="preserve"> якщо вона не входить пропишіть </w:t>
      </w:r>
      <w:r w:rsidR="002A3E27">
        <w:rPr>
          <w:rFonts w:ascii="Arial" w:hAnsi="Arial" w:cs="Arial"/>
          <w:snapToGrid w:val="0"/>
          <w:sz w:val="20"/>
          <w:szCs w:val="20"/>
          <w:lang w:val="uk-UA"/>
        </w:rPr>
        <w:t>додатково</w:t>
      </w:r>
      <w:r w:rsidRPr="0092111C">
        <w:rPr>
          <w:rFonts w:ascii="Arial" w:hAnsi="Arial" w:cs="Arial"/>
          <w:snapToGrid w:val="0"/>
          <w:sz w:val="20"/>
          <w:szCs w:val="20"/>
          <w:lang w:val="uk-UA"/>
        </w:rPr>
        <w:t xml:space="preserve"> умови. </w:t>
      </w:r>
      <w:r w:rsidR="002A3E27" w:rsidRPr="00105D65">
        <w:rPr>
          <w:rFonts w:ascii="Arial" w:hAnsi="Arial" w:cs="Arial"/>
          <w:snapToGrid w:val="0"/>
          <w:sz w:val="20"/>
          <w:szCs w:val="20"/>
          <w:lang w:val="uk-UA"/>
        </w:rPr>
        <w:t xml:space="preserve">Окремо вкажіть вартість </w:t>
      </w:r>
      <w:r w:rsidR="003578EC" w:rsidRPr="00105D65">
        <w:rPr>
          <w:rFonts w:ascii="Arial" w:hAnsi="Arial" w:cs="Arial"/>
          <w:snapToGrid w:val="0"/>
          <w:sz w:val="20"/>
          <w:szCs w:val="20"/>
          <w:lang w:val="uk-UA"/>
        </w:rPr>
        <w:t xml:space="preserve">на </w:t>
      </w:r>
      <w:r w:rsidR="002A3E27" w:rsidRPr="00105D65">
        <w:rPr>
          <w:rFonts w:ascii="Arial" w:hAnsi="Arial" w:cs="Arial"/>
          <w:snapToGrid w:val="0"/>
          <w:sz w:val="20"/>
          <w:szCs w:val="20"/>
          <w:lang w:val="uk-UA"/>
        </w:rPr>
        <w:t>доставку.</w:t>
      </w:r>
      <w:r w:rsidR="002A3E27">
        <w:rPr>
          <w:rFonts w:ascii="Arial" w:hAnsi="Arial" w:cs="Arial"/>
          <w:snapToGrid w:val="0"/>
          <w:sz w:val="20"/>
          <w:szCs w:val="20"/>
          <w:lang w:val="uk-UA"/>
        </w:rPr>
        <w:t xml:space="preserve"> </w:t>
      </w:r>
    </w:p>
    <w:p w14:paraId="5ECD789F" w14:textId="77777777" w:rsidR="00D03B0E" w:rsidRDefault="00D03B0E" w:rsidP="00D03B0E">
      <w:pPr>
        <w:pStyle w:val="ae"/>
        <w:spacing w:line="240" w:lineRule="auto"/>
        <w:ind w:left="-142"/>
        <w:rPr>
          <w:rFonts w:ascii="Arial" w:hAnsi="Arial" w:cs="Arial"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snapToGrid w:val="0"/>
          <w:sz w:val="20"/>
          <w:szCs w:val="20"/>
          <w:lang w:val="uk-UA"/>
        </w:rPr>
        <w:t xml:space="preserve">Важливо відмітити в таблиці ті види продукції, досвід друку яких у вас вже наявний. </w:t>
      </w:r>
    </w:p>
    <w:p w14:paraId="0B994C7F" w14:textId="77777777" w:rsidR="009D5272" w:rsidRDefault="009D5272" w:rsidP="00D03B0E">
      <w:pPr>
        <w:pStyle w:val="ae"/>
        <w:spacing w:line="240" w:lineRule="auto"/>
        <w:ind w:left="-142"/>
        <w:rPr>
          <w:rFonts w:ascii="Arial" w:hAnsi="Arial" w:cs="Arial"/>
          <w:snapToGrid w:val="0"/>
          <w:sz w:val="20"/>
          <w:szCs w:val="20"/>
          <w:lang w:val="uk-UA"/>
        </w:rPr>
      </w:pPr>
    </w:p>
    <w:p w14:paraId="13186AB9" w14:textId="77777777" w:rsidR="009D5272" w:rsidRPr="0092111C" w:rsidRDefault="009D5272" w:rsidP="00D03B0E">
      <w:pPr>
        <w:pStyle w:val="ae"/>
        <w:spacing w:line="240" w:lineRule="auto"/>
        <w:ind w:left="-142"/>
        <w:rPr>
          <w:rFonts w:ascii="Arial" w:hAnsi="Arial" w:cs="Arial"/>
          <w:snapToGrid w:val="0"/>
          <w:sz w:val="20"/>
          <w:szCs w:val="20"/>
          <w:lang w:val="uk-UA"/>
        </w:rPr>
      </w:pPr>
    </w:p>
    <w:p w14:paraId="2AC2F2BB" w14:textId="77777777" w:rsidR="00D03B0E" w:rsidRPr="0092111C" w:rsidRDefault="00D03B0E" w:rsidP="00D03B0E">
      <w:pPr>
        <w:pStyle w:val="ae"/>
        <w:spacing w:line="240" w:lineRule="auto"/>
        <w:ind w:left="-142"/>
        <w:rPr>
          <w:rFonts w:ascii="Arial" w:hAnsi="Arial" w:cs="Arial"/>
          <w:snapToGrid w:val="0"/>
          <w:sz w:val="20"/>
          <w:szCs w:val="20"/>
          <w:lang w:val="uk-UA"/>
        </w:rPr>
      </w:pPr>
    </w:p>
    <w:p w14:paraId="13E6BA44" w14:textId="77777777" w:rsidR="00D03B0E" w:rsidRPr="0092111C" w:rsidRDefault="00D03B0E" w:rsidP="00D03B0E">
      <w:pPr>
        <w:rPr>
          <w:rFonts w:ascii="Arial" w:hAnsi="Arial" w:cs="Arial"/>
          <w:b/>
          <w:snapToGrid w:val="0"/>
          <w:lang w:val="uk-UA"/>
        </w:rPr>
      </w:pPr>
    </w:p>
    <w:p w14:paraId="15847D60" w14:textId="77777777" w:rsidR="00D03B0E" w:rsidRPr="0092111C" w:rsidRDefault="00D03B0E" w:rsidP="00D03B0E">
      <w:pPr>
        <w:rPr>
          <w:rFonts w:ascii="Arial" w:hAnsi="Arial" w:cs="Arial"/>
          <w:b/>
          <w:snapToGrid w:val="0"/>
          <w:lang w:val="uk-UA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0"/>
        <w:gridCol w:w="3753"/>
        <w:gridCol w:w="1255"/>
        <w:gridCol w:w="1453"/>
        <w:gridCol w:w="1267"/>
        <w:gridCol w:w="1226"/>
      </w:tblGrid>
      <w:tr w:rsidR="00D03B0E" w:rsidRPr="00B22199" w14:paraId="04E413F3" w14:textId="77777777" w:rsidTr="58301B5B">
        <w:trPr>
          <w:trHeight w:val="580"/>
          <w:tblHeader/>
        </w:trPr>
        <w:tc>
          <w:tcPr>
            <w:tcW w:w="1820" w:type="dxa"/>
            <w:shd w:val="clear" w:color="auto" w:fill="auto"/>
            <w:vAlign w:val="center"/>
            <w:hideMark/>
          </w:tcPr>
          <w:p w14:paraId="16CA87F8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lastRenderedPageBreak/>
              <w:t>Назва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72CF027E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Орієнтовний приклад продукту</w:t>
            </w:r>
          </w:p>
        </w:tc>
        <w:tc>
          <w:tcPr>
            <w:tcW w:w="1255" w:type="dxa"/>
            <w:vAlign w:val="center"/>
          </w:tcPr>
          <w:p w14:paraId="0A9F8DF8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Чи є у вас досвід виконання цього типу робіт?</w:t>
            </w:r>
          </w:p>
        </w:tc>
        <w:tc>
          <w:tcPr>
            <w:tcW w:w="1453" w:type="dxa"/>
            <w:vAlign w:val="center"/>
          </w:tcPr>
          <w:p w14:paraId="26160FAE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Кількість для розрахунку ціни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37643C9C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Ціна* за одиницю, грн.</w:t>
            </w:r>
          </w:p>
        </w:tc>
        <w:tc>
          <w:tcPr>
            <w:tcW w:w="1226" w:type="dxa"/>
            <w:vAlign w:val="center"/>
          </w:tcPr>
          <w:p w14:paraId="1B760191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 xml:space="preserve">Ціна* за тираж, грн. </w:t>
            </w:r>
          </w:p>
          <w:p w14:paraId="1926E9CD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(500 копій)</w:t>
            </w:r>
          </w:p>
        </w:tc>
      </w:tr>
      <w:tr w:rsidR="00D03B0E" w:rsidRPr="0092111C" w14:paraId="2F19FD28" w14:textId="77777777" w:rsidTr="58301B5B">
        <w:trPr>
          <w:trHeight w:val="2991"/>
        </w:trPr>
        <w:tc>
          <w:tcPr>
            <w:tcW w:w="1820" w:type="dxa"/>
            <w:shd w:val="clear" w:color="auto" w:fill="auto"/>
            <w:vAlign w:val="center"/>
          </w:tcPr>
          <w:p w14:paraId="3CDE06C7" w14:textId="77777777" w:rsidR="00D03B0E" w:rsidRPr="0092111C" w:rsidRDefault="003F1CB2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Постер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 (офсетний папір 170 м/г2, матова ламінація, кольоровий цифровий друк. Розмір</w:t>
            </w:r>
            <w:r w:rsidRPr="0092111C">
              <w:rPr>
                <w:rFonts w:ascii="Arial" w:hAnsi="Arial" w:cs="Arial"/>
                <w:lang w:val="uk-UA"/>
              </w:rPr>
              <w:t xml:space="preserve"> 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– А3, друк </w:t>
            </w:r>
            <w:r w:rsidRPr="0092111C">
              <w:rPr>
                <w:rFonts w:ascii="Arial" w:hAnsi="Arial" w:cs="Arial"/>
                <w:lang w:val="uk-UA"/>
              </w:rPr>
              <w:t>односто</w:t>
            </w:r>
            <w:r w:rsidR="00AD107C" w:rsidRPr="0092111C">
              <w:rPr>
                <w:rFonts w:ascii="Arial" w:hAnsi="Arial" w:cs="Arial"/>
                <w:lang w:val="uk-UA"/>
              </w:rPr>
              <w:t>ронній</w:t>
            </w:r>
            <w:r w:rsidR="00D03B0E" w:rsidRPr="0092111C">
              <w:rPr>
                <w:rFonts w:ascii="Arial" w:hAnsi="Arial" w:cs="Arial"/>
                <w:lang w:val="uk-UA"/>
              </w:rPr>
              <w:t>)</w:t>
            </w:r>
          </w:p>
        </w:tc>
        <w:tc>
          <w:tcPr>
            <w:tcW w:w="3753" w:type="dxa"/>
            <w:shd w:val="clear" w:color="auto" w:fill="auto"/>
          </w:tcPr>
          <w:p w14:paraId="2CB6CE4B" w14:textId="77777777" w:rsidR="00D03B0E" w:rsidRPr="0092111C" w:rsidRDefault="004200E6" w:rsidP="002469EA">
            <w:pPr>
              <w:jc w:val="center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uk-UA"/>
              </w:rPr>
              <w:pict w14:anchorId="0BE7FD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068" type="#_x0000_t75" style="position:absolute;left:0;text-align:left;margin-left:40pt;margin-top:4.8pt;width:99pt;height:135.6pt;z-index:-5;mso-position-horizontal-relative:text;mso-position-vertical-relative:text" wrapcoords="-164 0 -164 21481 21600 21481 21600 0 -164 0">
                  <v:imagedata r:id="rId16" o:title="постер"/>
                  <w10:wrap type="through"/>
                </v:shape>
              </w:pict>
            </w:r>
          </w:p>
        </w:tc>
        <w:tc>
          <w:tcPr>
            <w:tcW w:w="1255" w:type="dxa"/>
            <w:vAlign w:val="center"/>
          </w:tcPr>
          <w:p w14:paraId="7C14F074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lang w:val="uk-UA"/>
              </w:rPr>
              <w:t>☐</w:t>
            </w:r>
          </w:p>
        </w:tc>
        <w:tc>
          <w:tcPr>
            <w:tcW w:w="1453" w:type="dxa"/>
            <w:vAlign w:val="center"/>
          </w:tcPr>
          <w:p w14:paraId="4A5990D8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1 лист х 500 шт.</w:t>
            </w:r>
          </w:p>
        </w:tc>
        <w:tc>
          <w:tcPr>
            <w:tcW w:w="1267" w:type="dxa"/>
            <w:shd w:val="clear" w:color="auto" w:fill="auto"/>
            <w:vAlign w:val="center"/>
          </w:tcPr>
          <w:p w14:paraId="69168E4D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</w:p>
        </w:tc>
        <w:tc>
          <w:tcPr>
            <w:tcW w:w="1226" w:type="dxa"/>
            <w:vAlign w:val="center"/>
          </w:tcPr>
          <w:p w14:paraId="215E0607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</w:p>
        </w:tc>
      </w:tr>
      <w:tr w:rsidR="00D03B0E" w:rsidRPr="0092111C" w14:paraId="4162B148" w14:textId="77777777" w:rsidTr="58301B5B">
        <w:trPr>
          <w:trHeight w:val="4075"/>
        </w:trPr>
        <w:tc>
          <w:tcPr>
            <w:tcW w:w="1820" w:type="dxa"/>
            <w:shd w:val="clear" w:color="auto" w:fill="auto"/>
            <w:vAlign w:val="center"/>
          </w:tcPr>
          <w:p w14:paraId="1311AD5E" w14:textId="77777777" w:rsidR="00D03B0E" w:rsidRPr="0092111C" w:rsidRDefault="00C0610D" w:rsidP="002469EA">
            <w:pPr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Збірка вправ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 (</w:t>
            </w:r>
            <w:r w:rsidR="0095127D" w:rsidRPr="0092111C">
              <w:rPr>
                <w:rFonts w:ascii="Arial" w:hAnsi="Arial" w:cs="Arial"/>
                <w:lang w:val="uk-UA"/>
              </w:rPr>
              <w:t>Папір -крейдовий глянець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, </w:t>
            </w:r>
            <w:r w:rsidR="00E206EF" w:rsidRPr="0092111C">
              <w:rPr>
                <w:rFonts w:ascii="Arial" w:hAnsi="Arial" w:cs="Arial"/>
                <w:lang w:val="uk-UA"/>
              </w:rPr>
              <w:t>3</w:t>
            </w:r>
            <w:r w:rsidR="001F4FEE" w:rsidRPr="0092111C">
              <w:rPr>
                <w:rFonts w:ascii="Arial" w:hAnsi="Arial" w:cs="Arial"/>
                <w:lang w:val="uk-UA"/>
              </w:rPr>
              <w:t>50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 м/г2, кольоровий, цифр. друк, розмір </w:t>
            </w:r>
            <w:r w:rsidR="00FA0673" w:rsidRPr="0092111C">
              <w:rPr>
                <w:rFonts w:ascii="Arial" w:hAnsi="Arial" w:cs="Arial"/>
                <w:lang w:val="uk-UA"/>
              </w:rPr>
              <w:t>сторінок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 – А</w:t>
            </w:r>
            <w:r w:rsidR="00FA0673" w:rsidRPr="0092111C">
              <w:rPr>
                <w:rFonts w:ascii="Arial" w:hAnsi="Arial" w:cs="Arial"/>
                <w:lang w:val="uk-UA"/>
              </w:rPr>
              <w:t>5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, </w:t>
            </w:r>
            <w:r w:rsidR="00FA0673" w:rsidRPr="0092111C">
              <w:rPr>
                <w:rFonts w:ascii="Arial" w:hAnsi="Arial" w:cs="Arial"/>
                <w:lang w:val="uk-UA"/>
              </w:rPr>
              <w:t xml:space="preserve">кількість сторінок </w:t>
            </w:r>
            <w:r w:rsidR="008B4D18" w:rsidRPr="0092111C">
              <w:rPr>
                <w:rFonts w:ascii="Arial" w:hAnsi="Arial" w:cs="Arial"/>
                <w:lang w:val="uk-UA"/>
              </w:rPr>
              <w:t xml:space="preserve">– </w:t>
            </w:r>
            <w:r w:rsidR="00FA0673" w:rsidRPr="0092111C">
              <w:rPr>
                <w:rFonts w:ascii="Arial" w:hAnsi="Arial" w:cs="Arial"/>
                <w:lang w:val="uk-UA"/>
              </w:rPr>
              <w:t>102</w:t>
            </w:r>
            <w:r w:rsidR="008B4D18" w:rsidRPr="0092111C">
              <w:rPr>
                <w:rFonts w:ascii="Arial" w:hAnsi="Arial" w:cs="Arial"/>
                <w:lang w:val="uk-UA"/>
              </w:rPr>
              <w:t xml:space="preserve"> ст.</w:t>
            </w:r>
            <w:r w:rsidR="00D03B0E" w:rsidRPr="0092111C">
              <w:rPr>
                <w:rFonts w:ascii="Arial" w:hAnsi="Arial" w:cs="Arial"/>
                <w:lang w:val="uk-UA"/>
              </w:rPr>
              <w:t>)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2834ADB7" w14:textId="77777777" w:rsidR="00D03B0E" w:rsidRPr="0092111C" w:rsidRDefault="004200E6" w:rsidP="002469EA">
            <w:pPr>
              <w:jc w:val="center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uk-UA"/>
              </w:rPr>
              <w:pict w14:anchorId="5DEBC5FC">
                <v:shape id="_x0000_s2069" type="#_x0000_t75" style="position:absolute;left:0;text-align:left;margin-left:91.65pt;margin-top:14.85pt;width:87pt;height:120.5pt;z-index:-4;mso-position-horizontal-relative:text;mso-position-vertical-relative:text" wrapcoords="-200 0 -200 21456 21600 21456 21600 0 -200 0">
                  <v:imagedata r:id="rId17" o:title="збірка вправ"/>
                </v:shape>
              </w:pict>
            </w:r>
            <w:r>
              <w:rPr>
                <w:noProof/>
                <w:lang w:val="uk-UA"/>
              </w:rPr>
              <w:pict w14:anchorId="39173BCC">
                <v:shape id="_x0000_s2070" type="#_x0000_t75" style="position:absolute;left:0;text-align:left;margin-left:3.9pt;margin-top:3.85pt;width:87.6pt;height:121.8pt;z-index:-3;mso-position-horizontal-relative:text;mso-position-vertical-relative:text" wrapcoords="-185 0 -185 21467 21600 21467 21600 0 -185 0">
                  <v:imagedata r:id="rId18" o:title="збірка%20вправ2"/>
                </v:shape>
              </w:pict>
            </w:r>
          </w:p>
        </w:tc>
        <w:tc>
          <w:tcPr>
            <w:tcW w:w="1255" w:type="dxa"/>
            <w:vAlign w:val="center"/>
          </w:tcPr>
          <w:p w14:paraId="07F912A9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lang w:val="uk-UA"/>
              </w:rPr>
              <w:t>☐</w:t>
            </w:r>
          </w:p>
        </w:tc>
        <w:tc>
          <w:tcPr>
            <w:tcW w:w="1453" w:type="dxa"/>
            <w:vAlign w:val="center"/>
          </w:tcPr>
          <w:p w14:paraId="794D9450" w14:textId="77777777" w:rsidR="00D03B0E" w:rsidRPr="0092111C" w:rsidRDefault="00FA0673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102</w:t>
            </w:r>
            <w:r w:rsidR="00D03B0E" w:rsidRPr="0092111C">
              <w:rPr>
                <w:rFonts w:ascii="Arial" w:hAnsi="Arial" w:cs="Arial"/>
                <w:lang w:val="uk-UA"/>
              </w:rPr>
              <w:t xml:space="preserve"> листів х 500 шт.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303FC6BC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226" w:type="dxa"/>
          </w:tcPr>
          <w:p w14:paraId="19B7F5F0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</w:tr>
      <w:tr w:rsidR="00D03B0E" w:rsidRPr="0092111C" w14:paraId="2B1D8FE9" w14:textId="77777777" w:rsidTr="58301B5B">
        <w:trPr>
          <w:trHeight w:val="580"/>
        </w:trPr>
        <w:tc>
          <w:tcPr>
            <w:tcW w:w="1820" w:type="dxa"/>
            <w:shd w:val="clear" w:color="auto" w:fill="auto"/>
            <w:vAlign w:val="center"/>
          </w:tcPr>
          <w:p w14:paraId="023800BC" w14:textId="77777777" w:rsidR="00D03B0E" w:rsidRPr="0092111C" w:rsidRDefault="00494D8A" w:rsidP="002469EA">
            <w:pPr>
              <w:rPr>
                <w:rFonts w:ascii="Arial" w:hAnsi="Arial" w:cs="Arial"/>
                <w:lang w:val="uk-UA"/>
              </w:rPr>
            </w:pPr>
            <w:r w:rsidRPr="0011665B">
              <w:rPr>
                <w:rFonts w:ascii="Arial" w:hAnsi="Arial" w:cs="Arial"/>
                <w:b/>
                <w:lang w:val="uk-UA"/>
              </w:rPr>
              <w:t>Збірка вправ</w:t>
            </w:r>
            <w:r w:rsidRPr="0011665B">
              <w:rPr>
                <w:rFonts w:ascii="Arial" w:hAnsi="Arial" w:cs="Arial"/>
                <w:lang w:val="uk-UA"/>
              </w:rPr>
              <w:t xml:space="preserve"> </w:t>
            </w:r>
            <w:r w:rsidR="00D03B0E" w:rsidRPr="0011665B">
              <w:rPr>
                <w:rFonts w:ascii="Arial" w:hAnsi="Arial" w:cs="Arial"/>
                <w:lang w:val="uk-UA"/>
              </w:rPr>
              <w:t>(</w:t>
            </w:r>
            <w:r w:rsidRPr="0011665B">
              <w:rPr>
                <w:rFonts w:ascii="Arial" w:hAnsi="Arial" w:cs="Arial"/>
                <w:lang w:val="uk-UA"/>
              </w:rPr>
              <w:t>Папір -крейдовий глянець, 350 м/г2, кольоровий, цифр. друк, розмір сторінок – А</w:t>
            </w:r>
            <w:r w:rsidRPr="0011665B">
              <w:rPr>
                <w:rFonts w:ascii="Arial" w:hAnsi="Arial" w:cs="Arial"/>
                <w:lang w:val="ru-RU"/>
              </w:rPr>
              <w:t>4</w:t>
            </w:r>
            <w:r w:rsidRPr="0011665B">
              <w:rPr>
                <w:rFonts w:ascii="Arial" w:hAnsi="Arial" w:cs="Arial"/>
                <w:lang w:val="uk-UA"/>
              </w:rPr>
              <w:t xml:space="preserve">, кількість сторінок – </w:t>
            </w:r>
            <w:r w:rsidRPr="0011665B">
              <w:rPr>
                <w:rFonts w:ascii="Arial" w:hAnsi="Arial" w:cs="Arial"/>
                <w:lang w:val="ru-RU"/>
              </w:rPr>
              <w:t xml:space="preserve">92 </w:t>
            </w:r>
            <w:r w:rsidRPr="0011665B">
              <w:rPr>
                <w:rFonts w:ascii="Arial" w:hAnsi="Arial" w:cs="Arial"/>
                <w:lang w:val="uk-UA"/>
              </w:rPr>
              <w:t>ст.</w:t>
            </w:r>
            <w:r w:rsidR="00D03B0E" w:rsidRPr="0011665B">
              <w:rPr>
                <w:rFonts w:ascii="Arial" w:hAnsi="Arial" w:cs="Arial"/>
                <w:lang w:val="uk-UA"/>
              </w:rPr>
              <w:t>)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3980DD27" w14:textId="77777777" w:rsidR="00D03B0E" w:rsidRPr="0092111C" w:rsidRDefault="00B22199" w:rsidP="002469EA">
            <w:pPr>
              <w:jc w:val="center"/>
              <w:rPr>
                <w:rFonts w:ascii="Arial" w:hAnsi="Arial" w:cs="Arial"/>
                <w:lang w:val="uk-UA"/>
              </w:rPr>
            </w:pPr>
            <w:r>
              <w:pict w14:anchorId="4B5DE67D">
                <v:shape id="_x0000_i1025" type="#_x0000_t75" style="width:136.2pt;height:136.2pt" wrapcoords="-66 0 -66 21534 21600 21534 21600 0 -66 0">
                  <v:imagedata r:id="rId19" o:title="MyCollages"/>
                </v:shape>
              </w:pict>
            </w:r>
          </w:p>
        </w:tc>
        <w:tc>
          <w:tcPr>
            <w:tcW w:w="1255" w:type="dxa"/>
            <w:vAlign w:val="center"/>
          </w:tcPr>
          <w:p w14:paraId="1FB0E522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lang w:val="uk-UA"/>
              </w:rPr>
              <w:t>☐</w:t>
            </w:r>
          </w:p>
        </w:tc>
        <w:tc>
          <w:tcPr>
            <w:tcW w:w="1453" w:type="dxa"/>
            <w:vAlign w:val="center"/>
          </w:tcPr>
          <w:p w14:paraId="60530A2A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1 лист х 500 шт.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6CB9CBAA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226" w:type="dxa"/>
          </w:tcPr>
          <w:p w14:paraId="2EC733DE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</w:tr>
      <w:tr w:rsidR="00D03B0E" w:rsidRPr="0092111C" w14:paraId="5B53898C" w14:textId="77777777" w:rsidTr="58301B5B">
        <w:trPr>
          <w:trHeight w:val="580"/>
        </w:trPr>
        <w:tc>
          <w:tcPr>
            <w:tcW w:w="1820" w:type="dxa"/>
            <w:shd w:val="clear" w:color="auto" w:fill="auto"/>
            <w:vAlign w:val="center"/>
          </w:tcPr>
          <w:p w14:paraId="2826A354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Роздатковий матеріал</w:t>
            </w:r>
            <w:r w:rsidRPr="0092111C">
              <w:rPr>
                <w:rFonts w:ascii="Arial" w:hAnsi="Arial" w:cs="Arial"/>
                <w:lang w:val="uk-UA"/>
              </w:rPr>
              <w:t xml:space="preserve"> (односторонній, чорно-білий, цифровий друк, папір А4 75 м/г2)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6D54A481" w14:textId="77777777" w:rsidR="00D03B0E" w:rsidRPr="0092111C" w:rsidRDefault="00B22199" w:rsidP="002469EA">
            <w:pPr>
              <w:spacing w:after="60"/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/>
              </w:rPr>
              <w:pict w14:anchorId="6C601A08">
                <v:shape id="Picture 19" o:spid="_x0000_i1026" type="#_x0000_t75" style="width:108.6pt;height:70.2pt;visibility:visible">
                  <v:imagedata r:id="rId20" o:title=""/>
                </v:shape>
              </w:pict>
            </w:r>
          </w:p>
        </w:tc>
        <w:tc>
          <w:tcPr>
            <w:tcW w:w="1255" w:type="dxa"/>
            <w:vAlign w:val="center"/>
          </w:tcPr>
          <w:p w14:paraId="6337E4A5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lang w:val="uk-UA"/>
              </w:rPr>
              <w:t>☐</w:t>
            </w:r>
          </w:p>
        </w:tc>
        <w:tc>
          <w:tcPr>
            <w:tcW w:w="1453" w:type="dxa"/>
            <w:vAlign w:val="center"/>
          </w:tcPr>
          <w:p w14:paraId="724B6A7A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1 лист х 500 шт.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5240B0AC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226" w:type="dxa"/>
          </w:tcPr>
          <w:p w14:paraId="16C6951F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</w:tr>
      <w:tr w:rsidR="00D03B0E" w:rsidRPr="0092111C" w14:paraId="1BC603B0" w14:textId="77777777" w:rsidTr="58301B5B">
        <w:trPr>
          <w:trHeight w:val="580"/>
        </w:trPr>
        <w:tc>
          <w:tcPr>
            <w:tcW w:w="1820" w:type="dxa"/>
            <w:shd w:val="clear" w:color="auto" w:fill="auto"/>
            <w:vAlign w:val="center"/>
          </w:tcPr>
          <w:p w14:paraId="2ED09E0C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Наклейка</w:t>
            </w:r>
            <w:r w:rsidRPr="0092111C">
              <w:rPr>
                <w:rFonts w:ascii="Arial" w:hAnsi="Arial" w:cs="Arial"/>
                <w:lang w:val="uk-UA"/>
              </w:rPr>
              <w:t xml:space="preserve"> (9 х 7 см) </w:t>
            </w:r>
            <w:r w:rsidRPr="0092111C">
              <w:rPr>
                <w:rFonts w:ascii="Arial" w:hAnsi="Arial" w:cs="Arial"/>
                <w:i/>
                <w:lang w:val="uk-UA"/>
              </w:rPr>
              <w:t>(напишіть тут який тип друку та паперу використовуєте для прорахунку вартості друку)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144BF234" w14:textId="77777777" w:rsidR="00D03B0E" w:rsidRPr="0092111C" w:rsidRDefault="00B22199" w:rsidP="002469EA">
            <w:pPr>
              <w:jc w:val="center"/>
              <w:rPr>
                <w:rFonts w:ascii="Arial" w:hAnsi="Arial" w:cs="Arial"/>
                <w:noProof/>
                <w:lang w:val="uk-UA"/>
              </w:rPr>
            </w:pPr>
            <w:r>
              <w:rPr>
                <w:rFonts w:ascii="Arial" w:hAnsi="Arial" w:cs="Arial"/>
                <w:noProof/>
                <w:lang w:val="uk-UA"/>
              </w:rPr>
              <w:pict w14:anchorId="3DD38FD4">
                <v:shape id="Picture 58" o:spid="_x0000_i1027" type="#_x0000_t75" style="width:108.6pt;height:86.4pt;visibility:visible">
                  <v:imagedata r:id="rId21" o:title=""/>
                </v:shape>
              </w:pict>
            </w:r>
          </w:p>
        </w:tc>
        <w:tc>
          <w:tcPr>
            <w:tcW w:w="1255" w:type="dxa"/>
            <w:vAlign w:val="center"/>
          </w:tcPr>
          <w:p w14:paraId="40975F13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lang w:val="uk-UA"/>
              </w:rPr>
              <w:t>☐</w:t>
            </w:r>
          </w:p>
        </w:tc>
        <w:tc>
          <w:tcPr>
            <w:tcW w:w="1453" w:type="dxa"/>
            <w:vAlign w:val="center"/>
          </w:tcPr>
          <w:p w14:paraId="0A273FDC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1 лист х 500 шт.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1EC99A3D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226" w:type="dxa"/>
          </w:tcPr>
          <w:p w14:paraId="372EDC4B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</w:tr>
      <w:tr w:rsidR="00D03B0E" w:rsidRPr="0092111C" w14:paraId="64109C07" w14:textId="77777777" w:rsidTr="58301B5B">
        <w:trPr>
          <w:trHeight w:val="580"/>
        </w:trPr>
        <w:tc>
          <w:tcPr>
            <w:tcW w:w="1820" w:type="dxa"/>
            <w:shd w:val="clear" w:color="auto" w:fill="auto"/>
            <w:vAlign w:val="center"/>
          </w:tcPr>
          <w:p w14:paraId="168833A2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lastRenderedPageBreak/>
              <w:t>Блокнот для роботи</w:t>
            </w:r>
            <w:r w:rsidRPr="0092111C">
              <w:rPr>
                <w:rFonts w:ascii="Arial" w:hAnsi="Arial" w:cs="Arial"/>
                <w:lang w:val="uk-UA"/>
              </w:rPr>
              <w:t xml:space="preserve"> (А4, кольоровий, двосторонній цифровий друк, папір А4 75 м/г2, скріплення по центру 2 звичайні скоби)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02318647" w14:textId="77777777" w:rsidR="00D03B0E" w:rsidRPr="0092111C" w:rsidRDefault="00B22199" w:rsidP="002469EA">
            <w:pPr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/>
              </w:rPr>
              <w:pict w14:anchorId="784199A5">
                <v:shape id="Picture 46" o:spid="_x0000_i1028" type="#_x0000_t75" style="width:168.6pt;height:118.8pt;visibility:visible">
                  <v:imagedata r:id="rId22" o:title=""/>
                </v:shape>
              </w:pict>
            </w:r>
          </w:p>
        </w:tc>
        <w:tc>
          <w:tcPr>
            <w:tcW w:w="1255" w:type="dxa"/>
            <w:vAlign w:val="center"/>
          </w:tcPr>
          <w:p w14:paraId="40F8FCA7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lang w:val="uk-UA"/>
              </w:rPr>
              <w:t>☐</w:t>
            </w:r>
          </w:p>
        </w:tc>
        <w:tc>
          <w:tcPr>
            <w:tcW w:w="1453" w:type="dxa"/>
            <w:vAlign w:val="center"/>
          </w:tcPr>
          <w:p w14:paraId="2B01689D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20 листі (двостор.) х 500 шт.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701726A0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226" w:type="dxa"/>
          </w:tcPr>
          <w:p w14:paraId="4331AEED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</w:tr>
      <w:tr w:rsidR="00D03B0E" w:rsidRPr="0092111C" w14:paraId="46312B28" w14:textId="77777777" w:rsidTr="58301B5B">
        <w:trPr>
          <w:trHeight w:val="580"/>
        </w:trPr>
        <w:tc>
          <w:tcPr>
            <w:tcW w:w="1820" w:type="dxa"/>
            <w:shd w:val="clear" w:color="auto" w:fill="auto"/>
            <w:vAlign w:val="center"/>
          </w:tcPr>
          <w:p w14:paraId="6C3EA1E4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Сертифікат</w:t>
            </w:r>
            <w:r w:rsidRPr="0092111C">
              <w:rPr>
                <w:rFonts w:ascii="Arial" w:hAnsi="Arial" w:cs="Arial"/>
                <w:lang w:val="uk-UA"/>
              </w:rPr>
              <w:t xml:space="preserve"> (А4, односторонній кольоровий друк, папір 300 г/м2)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39D59081" w14:textId="77777777" w:rsidR="00D03B0E" w:rsidRPr="0092111C" w:rsidRDefault="00B22199" w:rsidP="002469EA">
            <w:pPr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/>
              </w:rPr>
              <w:pict w14:anchorId="07B042C9">
                <v:shape id="Picture 25" o:spid="_x0000_i1029" type="#_x0000_t75" style="width:95.4pt;height:138.6pt;visibility:visible">
                  <v:imagedata r:id="rId23" o:title=""/>
                </v:shape>
              </w:pict>
            </w:r>
          </w:p>
        </w:tc>
        <w:tc>
          <w:tcPr>
            <w:tcW w:w="1255" w:type="dxa"/>
            <w:vAlign w:val="center"/>
          </w:tcPr>
          <w:p w14:paraId="51157543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lang w:val="uk-UA"/>
              </w:rPr>
              <w:t>☐</w:t>
            </w:r>
          </w:p>
        </w:tc>
        <w:tc>
          <w:tcPr>
            <w:tcW w:w="1453" w:type="dxa"/>
            <w:vAlign w:val="center"/>
          </w:tcPr>
          <w:p w14:paraId="3F40615C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1 сертифікат х 500 шт.</w:t>
            </w:r>
          </w:p>
        </w:tc>
        <w:tc>
          <w:tcPr>
            <w:tcW w:w="1267" w:type="dxa"/>
            <w:shd w:val="clear" w:color="auto" w:fill="auto"/>
            <w:vAlign w:val="bottom"/>
          </w:tcPr>
          <w:p w14:paraId="23E3CDFB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226" w:type="dxa"/>
          </w:tcPr>
          <w:p w14:paraId="7561DB90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</w:tr>
      <w:tr w:rsidR="00D03B0E" w:rsidRPr="0092111C" w14:paraId="0F44597E" w14:textId="77777777" w:rsidTr="58301B5B">
        <w:trPr>
          <w:trHeight w:val="60"/>
        </w:trPr>
        <w:tc>
          <w:tcPr>
            <w:tcW w:w="1820" w:type="dxa"/>
            <w:shd w:val="clear" w:color="auto" w:fill="auto"/>
            <w:vAlign w:val="bottom"/>
          </w:tcPr>
          <w:p w14:paraId="67518382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Папка для документів з сигрегатором на 4 кільця</w:t>
            </w:r>
            <w:r w:rsidRPr="0092111C">
              <w:rPr>
                <w:rFonts w:ascii="Arial" w:hAnsi="Arial" w:cs="Arial"/>
                <w:lang w:val="uk-UA"/>
              </w:rPr>
              <w:t xml:space="preserve"> (папка для матеріалів А4, висота 5-6 мм, папки 29 х 31,5 см, верх папки – матова ламінація з частковим УФ лакуванням)</w:t>
            </w:r>
          </w:p>
        </w:tc>
        <w:tc>
          <w:tcPr>
            <w:tcW w:w="3753" w:type="dxa"/>
            <w:shd w:val="clear" w:color="auto" w:fill="auto"/>
            <w:vAlign w:val="center"/>
          </w:tcPr>
          <w:p w14:paraId="3D2EF43C" w14:textId="37BAB666" w:rsidR="00D03B0E" w:rsidRPr="0092111C" w:rsidRDefault="004200E6" w:rsidP="002469EA">
            <w:pPr>
              <w:rPr>
                <w:rFonts w:ascii="Arial" w:hAnsi="Arial" w:cs="Arial"/>
                <w:lang w:val="uk-UA"/>
              </w:rPr>
            </w:pPr>
            <w:r w:rsidRPr="00187122">
              <w:rPr>
                <w:noProof/>
              </w:rPr>
              <w:pict w14:anchorId="0DDB78EC">
                <v:shape id="Picture 290309031" o:spid="_x0000_i1033" type="#_x0000_t75" style="width:168pt;height:96pt;visibility:visible;mso-wrap-style:square">
                  <v:imagedata r:id="rId24" o:title="" cropleft="581f"/>
                  <o:lock v:ext="edit" aspectratio="f"/>
                </v:shape>
              </w:pict>
            </w:r>
          </w:p>
        </w:tc>
        <w:tc>
          <w:tcPr>
            <w:tcW w:w="1255" w:type="dxa"/>
            <w:vAlign w:val="center"/>
          </w:tcPr>
          <w:p w14:paraId="4D5C6BC0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lang w:val="uk-UA"/>
              </w:rPr>
              <w:t>☐</w:t>
            </w:r>
          </w:p>
        </w:tc>
        <w:tc>
          <w:tcPr>
            <w:tcW w:w="1453" w:type="dxa"/>
            <w:vAlign w:val="center"/>
          </w:tcPr>
          <w:p w14:paraId="6D9E894D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1 папка х 500 шт.</w:t>
            </w:r>
          </w:p>
        </w:tc>
        <w:tc>
          <w:tcPr>
            <w:tcW w:w="1267" w:type="dxa"/>
          </w:tcPr>
          <w:p w14:paraId="76064608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226" w:type="dxa"/>
            <w:shd w:val="clear" w:color="auto" w:fill="auto"/>
            <w:vAlign w:val="bottom"/>
          </w:tcPr>
          <w:p w14:paraId="69B992DF" w14:textId="77777777" w:rsidR="00D03B0E" w:rsidRPr="0092111C" w:rsidRDefault="00D03B0E" w:rsidP="002469EA">
            <w:pPr>
              <w:rPr>
                <w:rFonts w:ascii="Arial" w:hAnsi="Arial" w:cs="Arial"/>
                <w:lang w:val="uk-UA"/>
              </w:rPr>
            </w:pPr>
          </w:p>
        </w:tc>
      </w:tr>
    </w:tbl>
    <w:p w14:paraId="4C2A0081" w14:textId="77777777" w:rsidR="00D03B0E" w:rsidRPr="0092111C" w:rsidRDefault="00D03B0E" w:rsidP="00D03B0E">
      <w:pPr>
        <w:rPr>
          <w:rFonts w:ascii="Arial" w:hAnsi="Arial" w:cs="Arial"/>
          <w:b/>
          <w:snapToGrid w:val="0"/>
          <w:lang w:val="uk-UA"/>
        </w:rPr>
      </w:pPr>
    </w:p>
    <w:p w14:paraId="02622484" w14:textId="77777777" w:rsidR="009A0F50" w:rsidRPr="0092111C" w:rsidRDefault="009A0F50" w:rsidP="0095127D">
      <w:pPr>
        <w:pStyle w:val="ae"/>
        <w:spacing w:line="240" w:lineRule="auto"/>
        <w:ind w:left="-993" w:right="-948"/>
        <w:jc w:val="both"/>
        <w:rPr>
          <w:rFonts w:ascii="Arial" w:hAnsi="Arial" w:cs="Arial"/>
          <w:sz w:val="20"/>
          <w:szCs w:val="20"/>
          <w:lang w:val="uk-UA"/>
        </w:rPr>
      </w:pPr>
      <w:r w:rsidRPr="0092111C">
        <w:rPr>
          <w:rFonts w:ascii="Arial" w:hAnsi="Arial" w:cs="Arial"/>
          <w:sz w:val="20"/>
          <w:szCs w:val="20"/>
          <w:lang w:val="uk-UA"/>
        </w:rPr>
        <w:t xml:space="preserve">*-ціна включає в себе усі податки та збори, які сплачує постачальник, окрім ПДВ. Оскільки укладення договору буде здійснене в рамках проекту міжнародної технічної допомоги, який зареєстрований в Міністерстві економіки, тому оплата ПДВ неможлива. </w:t>
      </w:r>
    </w:p>
    <w:p w14:paraId="0A1F92A8" w14:textId="77777777" w:rsidR="00D03B0E" w:rsidRPr="0092111C" w:rsidRDefault="00D03B0E" w:rsidP="00D03B0E">
      <w:pPr>
        <w:rPr>
          <w:rFonts w:ascii="Arial" w:hAnsi="Arial" w:cs="Arial"/>
          <w:b/>
          <w:snapToGrid w:val="0"/>
          <w:lang w:val="uk-UA"/>
        </w:rPr>
      </w:pPr>
    </w:p>
    <w:p w14:paraId="7849DB12" w14:textId="77777777" w:rsidR="00D03B0E" w:rsidRPr="0092111C" w:rsidRDefault="00D03B0E" w:rsidP="00D03B0E">
      <w:pPr>
        <w:rPr>
          <w:rFonts w:ascii="Arial" w:hAnsi="Arial" w:cs="Arial"/>
          <w:b/>
          <w:snapToGrid w:val="0"/>
          <w:lang w:val="uk-UA"/>
        </w:rPr>
      </w:pPr>
    </w:p>
    <w:p w14:paraId="44664089" w14:textId="77777777" w:rsidR="00D03B0E" w:rsidRPr="0092111C" w:rsidRDefault="00D03B0E" w:rsidP="00D03B0E">
      <w:pPr>
        <w:rPr>
          <w:rFonts w:ascii="Arial" w:hAnsi="Arial" w:cs="Arial"/>
          <w:b/>
          <w:snapToGrid w:val="0"/>
          <w:lang w:val="uk-UA"/>
        </w:rPr>
      </w:pPr>
      <w:r w:rsidRPr="0092111C">
        <w:rPr>
          <w:rFonts w:ascii="Arial" w:hAnsi="Arial" w:cs="Arial"/>
          <w:b/>
          <w:snapToGrid w:val="0"/>
          <w:lang w:val="uk-UA"/>
        </w:rPr>
        <w:t>Терміни друку</w:t>
      </w:r>
      <w:r w:rsidR="0021176E">
        <w:rPr>
          <w:rFonts w:ascii="Arial" w:hAnsi="Arial" w:cs="Arial"/>
          <w:b/>
          <w:snapToGrid w:val="0"/>
          <w:lang w:val="uk-UA"/>
        </w:rPr>
        <w:t xml:space="preserve"> та</w:t>
      </w:r>
      <w:r w:rsidR="0072303C" w:rsidRPr="0092111C">
        <w:rPr>
          <w:rFonts w:ascii="Arial" w:hAnsi="Arial" w:cs="Arial"/>
          <w:b/>
          <w:snapToGrid w:val="0"/>
          <w:lang w:val="uk-UA"/>
        </w:rPr>
        <w:t>фасування</w:t>
      </w:r>
      <w:r w:rsidRPr="0092111C">
        <w:rPr>
          <w:rFonts w:ascii="Arial" w:hAnsi="Arial" w:cs="Arial"/>
          <w:b/>
          <w:snapToGrid w:val="0"/>
          <w:lang w:val="uk-UA"/>
        </w:rPr>
        <w:t>:</w:t>
      </w:r>
    </w:p>
    <w:p w14:paraId="21C68DD4" w14:textId="77777777" w:rsidR="00D03B0E" w:rsidRPr="0092111C" w:rsidRDefault="00D03B0E" w:rsidP="00D03B0E">
      <w:pPr>
        <w:rPr>
          <w:rFonts w:ascii="Arial" w:hAnsi="Arial" w:cs="Arial"/>
          <w:b/>
          <w:snapToGrid w:val="0"/>
          <w:lang w:val="uk-UA"/>
        </w:rPr>
      </w:pPr>
    </w:p>
    <w:p w14:paraId="593BD17C" w14:textId="77777777" w:rsidR="00D03B0E" w:rsidRPr="0092111C" w:rsidRDefault="00D03B0E" w:rsidP="00D03B0E">
      <w:pPr>
        <w:rPr>
          <w:rFonts w:ascii="Arial" w:hAnsi="Arial" w:cs="Arial"/>
          <w:bCs/>
          <w:snapToGrid w:val="0"/>
          <w:lang w:val="uk-UA"/>
        </w:rPr>
      </w:pPr>
      <w:r w:rsidRPr="0092111C">
        <w:rPr>
          <w:rFonts w:ascii="Arial" w:hAnsi="Arial" w:cs="Arial"/>
          <w:bCs/>
          <w:snapToGrid w:val="0"/>
          <w:lang w:val="uk-UA"/>
        </w:rPr>
        <w:t xml:space="preserve">Зазначте терміни виконання завдань. Терміни включають весь процес друку, від отримання завдання електронною поштою до </w:t>
      </w:r>
      <w:r w:rsidR="003578EC">
        <w:rPr>
          <w:rFonts w:ascii="Arial" w:hAnsi="Arial" w:cs="Arial"/>
          <w:bCs/>
          <w:snapToGrid w:val="0"/>
          <w:lang w:val="uk-UA"/>
        </w:rPr>
        <w:t>підготовки до відправки.</w:t>
      </w:r>
    </w:p>
    <w:p w14:paraId="66E06939" w14:textId="77777777" w:rsidR="00D03B0E" w:rsidRPr="0092111C" w:rsidRDefault="00D03B0E" w:rsidP="00D03B0E">
      <w:pPr>
        <w:rPr>
          <w:rFonts w:ascii="Arial" w:hAnsi="Arial" w:cs="Arial"/>
          <w:b/>
          <w:snapToGrid w:val="0"/>
          <w:lang w:val="uk-UA"/>
        </w:rPr>
      </w:pPr>
    </w:p>
    <w:tbl>
      <w:tblPr>
        <w:tblW w:w="10234" w:type="dxa"/>
        <w:tblInd w:w="-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3"/>
        <w:gridCol w:w="2431"/>
        <w:gridCol w:w="3094"/>
        <w:gridCol w:w="2246"/>
      </w:tblGrid>
      <w:tr w:rsidR="0021176E" w:rsidRPr="0092111C" w14:paraId="4CF03F81" w14:textId="77777777" w:rsidTr="00105D65">
        <w:trPr>
          <w:trHeight w:val="453"/>
        </w:trPr>
        <w:tc>
          <w:tcPr>
            <w:tcW w:w="2463" w:type="dxa"/>
            <w:shd w:val="clear" w:color="auto" w:fill="auto"/>
            <w:vAlign w:val="center"/>
          </w:tcPr>
          <w:p w14:paraId="4A318E1E" w14:textId="77777777" w:rsidR="0021176E" w:rsidRPr="0092111C" w:rsidRDefault="0021176E" w:rsidP="002469EA">
            <w:pPr>
              <w:jc w:val="center"/>
              <w:rPr>
                <w:rFonts w:ascii="Arial" w:eastAsia="MS Mincho" w:hAnsi="Arial" w:cs="Arial"/>
                <w:b/>
                <w:snapToGrid w:val="0"/>
                <w:lang w:val="uk-UA"/>
              </w:rPr>
            </w:pPr>
            <w:r w:rsidRPr="0092111C">
              <w:rPr>
                <w:rFonts w:ascii="Arial" w:eastAsia="MS Mincho" w:hAnsi="Arial" w:cs="Arial"/>
                <w:b/>
                <w:snapToGrid w:val="0"/>
                <w:lang w:val="uk-UA"/>
              </w:rPr>
              <w:t>Послуга</w:t>
            </w:r>
          </w:p>
        </w:tc>
        <w:tc>
          <w:tcPr>
            <w:tcW w:w="2431" w:type="dxa"/>
            <w:shd w:val="clear" w:color="auto" w:fill="auto"/>
          </w:tcPr>
          <w:p w14:paraId="6A25E9A4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  <w:r w:rsidRPr="0092111C">
              <w:rPr>
                <w:rFonts w:ascii="Arial" w:eastAsia="MS Mincho" w:hAnsi="Arial" w:cs="Arial"/>
                <w:b/>
                <w:snapToGrid w:val="0"/>
                <w:lang w:val="uk-UA"/>
              </w:rPr>
              <w:t xml:space="preserve">Терміни друку в годинах </w:t>
            </w:r>
            <w:r w:rsidRPr="0092111C">
              <w:rPr>
                <w:rFonts w:ascii="Arial" w:eastAsia="MS Mincho" w:hAnsi="Arial" w:cs="Arial"/>
                <w:bCs/>
                <w:snapToGrid w:val="0"/>
                <w:lang w:val="uk-UA"/>
              </w:rPr>
              <w:t xml:space="preserve">(наприклад, 3 год, 24 год., 48 год, </w:t>
            </w:r>
            <w:r>
              <w:rPr>
                <w:rFonts w:ascii="Arial" w:eastAsia="MS Mincho" w:hAnsi="Arial" w:cs="Arial"/>
                <w:bCs/>
                <w:snapToGrid w:val="0"/>
                <w:lang w:val="uk-UA"/>
              </w:rPr>
              <w:t xml:space="preserve">доба </w:t>
            </w:r>
            <w:r w:rsidRPr="0092111C">
              <w:rPr>
                <w:rFonts w:ascii="Arial" w:eastAsia="MS Mincho" w:hAnsi="Arial" w:cs="Arial"/>
                <w:bCs/>
                <w:snapToGrid w:val="0"/>
                <w:lang w:val="uk-UA"/>
              </w:rPr>
              <w:t>тощо)</w:t>
            </w:r>
          </w:p>
        </w:tc>
        <w:tc>
          <w:tcPr>
            <w:tcW w:w="3094" w:type="dxa"/>
          </w:tcPr>
          <w:p w14:paraId="4B812320" w14:textId="77777777" w:rsidR="0021176E" w:rsidRPr="0092111C" w:rsidRDefault="0021176E" w:rsidP="002469EA">
            <w:pPr>
              <w:rPr>
                <w:rFonts w:ascii="Arial" w:eastAsia="MS Mincho" w:hAnsi="Arial" w:cs="Arial"/>
                <w:bCs/>
                <w:snapToGrid w:val="0"/>
                <w:lang w:val="uk-UA"/>
              </w:rPr>
            </w:pPr>
            <w:r w:rsidRPr="0092111C">
              <w:rPr>
                <w:rFonts w:ascii="Arial" w:eastAsia="MS Mincho" w:hAnsi="Arial" w:cs="Arial"/>
                <w:b/>
                <w:snapToGrid w:val="0"/>
                <w:lang w:val="uk-UA"/>
              </w:rPr>
              <w:t xml:space="preserve">Термін фасування </w:t>
            </w:r>
            <w:r w:rsidRPr="00105D65">
              <w:rPr>
                <w:rFonts w:ascii="Arial" w:eastAsia="MS Mincho" w:hAnsi="Arial" w:cs="Arial"/>
                <w:bCs/>
                <w:snapToGrid w:val="0"/>
                <w:lang w:val="uk-UA"/>
              </w:rPr>
              <w:t>(наприклад, 3 год, 24 год., 48 год, доба тощо)</w:t>
            </w:r>
            <w:r>
              <w:rPr>
                <w:rFonts w:ascii="Arial" w:eastAsia="MS Mincho" w:hAnsi="Arial" w:cs="Arial"/>
                <w:bCs/>
                <w:snapToGrid w:val="0"/>
                <w:lang w:val="uk-UA"/>
              </w:rPr>
              <w:t>. Фасування відбуватиметься у форматі – 20 посилок по 1000 шт. копій друкованих матеріалів в одній.</w:t>
            </w:r>
            <w:r>
              <w:rPr>
                <w:rFonts w:ascii="Arial" w:eastAsia="MS Mincho" w:hAnsi="Arial" w:cs="Arial"/>
                <w:b/>
                <w:snapToGrid w:val="0"/>
                <w:lang w:val="uk-UA"/>
              </w:rPr>
              <w:t xml:space="preserve"> </w:t>
            </w:r>
          </w:p>
        </w:tc>
        <w:tc>
          <w:tcPr>
            <w:tcW w:w="2246" w:type="dxa"/>
          </w:tcPr>
          <w:p w14:paraId="342D67B4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  <w:r w:rsidRPr="0092111C">
              <w:rPr>
                <w:rFonts w:ascii="Arial" w:eastAsia="MS Mincho" w:hAnsi="Arial" w:cs="Arial"/>
                <w:b/>
                <w:snapToGrid w:val="0"/>
                <w:lang w:val="uk-UA"/>
              </w:rPr>
              <w:t>Додаткові коментарі за необхідності</w:t>
            </w:r>
          </w:p>
        </w:tc>
      </w:tr>
      <w:tr w:rsidR="0021176E" w:rsidRPr="0092111C" w14:paraId="66E0CEB5" w14:textId="77777777" w:rsidTr="00105D65">
        <w:trPr>
          <w:trHeight w:val="453"/>
        </w:trPr>
        <w:tc>
          <w:tcPr>
            <w:tcW w:w="2463" w:type="dxa"/>
            <w:shd w:val="clear" w:color="auto" w:fill="auto"/>
          </w:tcPr>
          <w:p w14:paraId="37C10CE8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lang w:val="uk-UA"/>
              </w:rPr>
            </w:pPr>
            <w:r w:rsidRPr="0092111C">
              <w:rPr>
                <w:rFonts w:ascii="Arial" w:eastAsia="MS Mincho" w:hAnsi="Arial" w:cs="Arial"/>
                <w:b/>
                <w:lang w:val="uk-UA"/>
              </w:rPr>
              <w:t xml:space="preserve">Друк роздаткового матеріалу </w:t>
            </w:r>
            <w:r w:rsidRPr="0092111C">
              <w:rPr>
                <w:rFonts w:ascii="Arial" w:eastAsia="MS Mincho" w:hAnsi="Arial" w:cs="Arial"/>
                <w:lang w:val="uk-UA"/>
              </w:rPr>
              <w:t xml:space="preserve">(двосторонній, </w:t>
            </w:r>
            <w:r w:rsidRPr="0092111C">
              <w:rPr>
                <w:rFonts w:ascii="Arial" w:eastAsia="MS Mincho" w:hAnsi="Arial" w:cs="Arial"/>
                <w:lang w:val="uk-UA"/>
              </w:rPr>
              <w:lastRenderedPageBreak/>
              <w:t>кольоровий, цифровий друк, папір А4 75 м/г2)</w:t>
            </w:r>
          </w:p>
          <w:p w14:paraId="04190058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bCs/>
                <w:snapToGrid w:val="0"/>
                <w:lang w:val="uk-UA"/>
              </w:rPr>
            </w:pPr>
            <w:r w:rsidRPr="0092111C">
              <w:rPr>
                <w:rFonts w:ascii="Arial" w:eastAsia="MS Mincho" w:hAnsi="Arial" w:cs="Arial"/>
                <w:b/>
                <w:bCs/>
                <w:snapToGrid w:val="0"/>
                <w:lang w:val="uk-UA"/>
              </w:rPr>
              <w:t>2</w:t>
            </w:r>
            <w:r>
              <w:rPr>
                <w:rFonts w:ascii="Arial" w:eastAsia="MS Mincho" w:hAnsi="Arial" w:cs="Arial"/>
                <w:b/>
                <w:bCs/>
                <w:snapToGrid w:val="0"/>
                <w:lang w:val="uk-UA"/>
              </w:rPr>
              <w:t>0</w:t>
            </w:r>
            <w:r w:rsidRPr="0092111C">
              <w:rPr>
                <w:rFonts w:ascii="Arial" w:eastAsia="MS Mincho" w:hAnsi="Arial" w:cs="Arial"/>
                <w:b/>
                <w:bCs/>
                <w:snapToGrid w:val="0"/>
                <w:lang w:val="uk-UA"/>
              </w:rPr>
              <w:t> 000 копій</w:t>
            </w:r>
          </w:p>
        </w:tc>
        <w:tc>
          <w:tcPr>
            <w:tcW w:w="2431" w:type="dxa"/>
            <w:shd w:val="clear" w:color="auto" w:fill="auto"/>
          </w:tcPr>
          <w:p w14:paraId="4E2EDE33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</w:p>
        </w:tc>
        <w:tc>
          <w:tcPr>
            <w:tcW w:w="3094" w:type="dxa"/>
          </w:tcPr>
          <w:p w14:paraId="770F2723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</w:p>
        </w:tc>
        <w:tc>
          <w:tcPr>
            <w:tcW w:w="2246" w:type="dxa"/>
          </w:tcPr>
          <w:p w14:paraId="1B5D570A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</w:p>
        </w:tc>
      </w:tr>
      <w:tr w:rsidR="0021176E" w:rsidRPr="0092111C" w14:paraId="1C6FEA38" w14:textId="77777777" w:rsidTr="00105D65">
        <w:trPr>
          <w:trHeight w:val="283"/>
        </w:trPr>
        <w:tc>
          <w:tcPr>
            <w:tcW w:w="2463" w:type="dxa"/>
            <w:shd w:val="clear" w:color="auto" w:fill="auto"/>
          </w:tcPr>
          <w:p w14:paraId="5966D8CF" w14:textId="77777777" w:rsidR="0021176E" w:rsidRPr="0092111C" w:rsidRDefault="0021176E" w:rsidP="002469EA">
            <w:pPr>
              <w:rPr>
                <w:rFonts w:ascii="Arial" w:eastAsia="MS Mincho" w:hAnsi="Arial" w:cs="Arial"/>
                <w:bCs/>
                <w:snapToGrid w:val="0"/>
                <w:lang w:val="uk-UA"/>
              </w:rPr>
            </w:pPr>
            <w:r w:rsidRPr="0092111C">
              <w:rPr>
                <w:rFonts w:ascii="Arial" w:eastAsia="MS Mincho" w:hAnsi="Arial" w:cs="Arial"/>
                <w:b/>
                <w:snapToGrid w:val="0"/>
                <w:lang w:val="uk-UA"/>
              </w:rPr>
              <w:t xml:space="preserve">Друк сертифікатів </w:t>
            </w:r>
            <w:r w:rsidRPr="0092111C">
              <w:rPr>
                <w:rFonts w:ascii="Arial" w:eastAsia="MS Mincho" w:hAnsi="Arial" w:cs="Arial"/>
                <w:bCs/>
                <w:snapToGrid w:val="0"/>
                <w:lang w:val="uk-UA"/>
              </w:rPr>
              <w:t>(А4, односторонній кольоровий друк, папір 300 г/м2)</w:t>
            </w:r>
          </w:p>
          <w:p w14:paraId="59985BFB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  <w:r>
              <w:rPr>
                <w:rFonts w:ascii="Arial" w:eastAsia="MS Mincho" w:hAnsi="Arial" w:cs="Arial"/>
                <w:b/>
                <w:snapToGrid w:val="0"/>
                <w:lang w:val="uk-UA"/>
              </w:rPr>
              <w:t>20</w:t>
            </w:r>
            <w:r w:rsidRPr="0092111C">
              <w:rPr>
                <w:rFonts w:ascii="Arial" w:eastAsia="MS Mincho" w:hAnsi="Arial" w:cs="Arial"/>
                <w:b/>
                <w:snapToGrid w:val="0"/>
                <w:lang w:val="uk-UA"/>
              </w:rPr>
              <w:t> 000 копій</w:t>
            </w:r>
          </w:p>
        </w:tc>
        <w:tc>
          <w:tcPr>
            <w:tcW w:w="2431" w:type="dxa"/>
            <w:shd w:val="clear" w:color="auto" w:fill="auto"/>
          </w:tcPr>
          <w:p w14:paraId="450DA3C5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</w:p>
        </w:tc>
        <w:tc>
          <w:tcPr>
            <w:tcW w:w="3094" w:type="dxa"/>
          </w:tcPr>
          <w:p w14:paraId="37509283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</w:p>
        </w:tc>
        <w:tc>
          <w:tcPr>
            <w:tcW w:w="2246" w:type="dxa"/>
          </w:tcPr>
          <w:p w14:paraId="29116C2E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</w:p>
        </w:tc>
      </w:tr>
      <w:tr w:rsidR="0021176E" w:rsidRPr="0092111C" w14:paraId="5EC77BEF" w14:textId="77777777" w:rsidTr="00105D65">
        <w:trPr>
          <w:trHeight w:val="453"/>
        </w:trPr>
        <w:tc>
          <w:tcPr>
            <w:tcW w:w="2463" w:type="dxa"/>
            <w:shd w:val="clear" w:color="auto" w:fill="auto"/>
          </w:tcPr>
          <w:p w14:paraId="0C792117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Постер</w:t>
            </w:r>
            <w:r w:rsidRPr="0092111C">
              <w:rPr>
                <w:rFonts w:ascii="Arial" w:hAnsi="Arial" w:cs="Arial"/>
                <w:lang w:val="uk-UA"/>
              </w:rPr>
              <w:t xml:space="preserve"> (офсетний папір 170 м/г2, матова ламінація, кольоровий цифровий друк. Розмір – А3, друк односторонній)</w:t>
            </w:r>
            <w:r w:rsidRPr="0092111C">
              <w:rPr>
                <w:rFonts w:ascii="Arial" w:hAnsi="Arial" w:cs="Arial"/>
                <w:lang w:val="uk-UA"/>
              </w:rPr>
              <w:br/>
            </w:r>
            <w:r w:rsidRPr="0092111C">
              <w:rPr>
                <w:rFonts w:ascii="Arial" w:eastAsia="MS Mincho" w:hAnsi="Arial" w:cs="Arial"/>
                <w:b/>
                <w:snapToGrid w:val="0"/>
                <w:lang w:val="uk-UA"/>
              </w:rPr>
              <w:t>2</w:t>
            </w:r>
            <w:r>
              <w:rPr>
                <w:rFonts w:ascii="Arial" w:eastAsia="MS Mincho" w:hAnsi="Arial" w:cs="Arial"/>
                <w:b/>
                <w:snapToGrid w:val="0"/>
                <w:lang w:val="uk-UA"/>
              </w:rPr>
              <w:t>0</w:t>
            </w:r>
            <w:r w:rsidRPr="0092111C">
              <w:rPr>
                <w:rFonts w:ascii="Arial" w:eastAsia="MS Mincho" w:hAnsi="Arial" w:cs="Arial"/>
                <w:b/>
                <w:snapToGrid w:val="0"/>
                <w:lang w:val="uk-UA"/>
              </w:rPr>
              <w:t> 000 копій</w:t>
            </w:r>
          </w:p>
        </w:tc>
        <w:tc>
          <w:tcPr>
            <w:tcW w:w="2431" w:type="dxa"/>
            <w:shd w:val="clear" w:color="auto" w:fill="auto"/>
          </w:tcPr>
          <w:p w14:paraId="1DF7326B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</w:p>
        </w:tc>
        <w:tc>
          <w:tcPr>
            <w:tcW w:w="3094" w:type="dxa"/>
          </w:tcPr>
          <w:p w14:paraId="2F55FC27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</w:p>
        </w:tc>
        <w:tc>
          <w:tcPr>
            <w:tcW w:w="2246" w:type="dxa"/>
          </w:tcPr>
          <w:p w14:paraId="10B73060" w14:textId="77777777" w:rsidR="0021176E" w:rsidRPr="0092111C" w:rsidRDefault="0021176E" w:rsidP="002469EA">
            <w:pPr>
              <w:rPr>
                <w:rFonts w:ascii="Arial" w:eastAsia="MS Mincho" w:hAnsi="Arial" w:cs="Arial"/>
                <w:b/>
                <w:snapToGrid w:val="0"/>
                <w:lang w:val="uk-UA"/>
              </w:rPr>
            </w:pPr>
          </w:p>
        </w:tc>
      </w:tr>
    </w:tbl>
    <w:p w14:paraId="25EA6E58" w14:textId="77777777" w:rsidR="00D03B0E" w:rsidRPr="0092111C" w:rsidRDefault="00D03B0E" w:rsidP="00D03B0E">
      <w:pPr>
        <w:rPr>
          <w:rFonts w:ascii="Arial" w:hAnsi="Arial" w:cs="Arial"/>
          <w:b/>
          <w:snapToGrid w:val="0"/>
          <w:lang w:val="uk-UA"/>
        </w:rPr>
      </w:pPr>
    </w:p>
    <w:p w14:paraId="2D97FCBD" w14:textId="77777777" w:rsidR="00D03B0E" w:rsidRDefault="0021176E" w:rsidP="00D03B0E">
      <w:pPr>
        <w:rPr>
          <w:rFonts w:ascii="Arial" w:hAnsi="Arial" w:cs="Arial"/>
          <w:b/>
          <w:snapToGrid w:val="0"/>
          <w:lang w:val="uk-UA"/>
        </w:rPr>
      </w:pPr>
      <w:r>
        <w:rPr>
          <w:rFonts w:ascii="Arial" w:hAnsi="Arial" w:cs="Arial"/>
          <w:b/>
          <w:snapToGrid w:val="0"/>
          <w:lang w:val="uk-UA"/>
        </w:rPr>
        <w:t>Доставка матеріалів:</w:t>
      </w:r>
    </w:p>
    <w:p w14:paraId="3AC79F2D" w14:textId="77777777" w:rsidR="0021176E" w:rsidRPr="0021176E" w:rsidRDefault="0021176E" w:rsidP="0021176E">
      <w:pPr>
        <w:shd w:val="clear" w:color="auto" w:fill="FFFFFF"/>
        <w:spacing w:line="270" w:lineRule="atLeast"/>
        <w:jc w:val="center"/>
        <w:rPr>
          <w:rFonts w:ascii="HelveticaNeue" w:hAnsi="HelveticaNeue"/>
          <w:color w:val="000000"/>
        </w:rPr>
      </w:pPr>
    </w:p>
    <w:tbl>
      <w:tblPr>
        <w:tblW w:w="11143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4"/>
        <w:gridCol w:w="3580"/>
        <w:gridCol w:w="1139"/>
        <w:gridCol w:w="1575"/>
        <w:gridCol w:w="1162"/>
        <w:gridCol w:w="1041"/>
        <w:gridCol w:w="1072"/>
      </w:tblGrid>
      <w:tr w:rsidR="00105D65" w:rsidRPr="0092111C" w14:paraId="7D47F85F" w14:textId="77777777" w:rsidTr="58301B5B">
        <w:trPr>
          <w:trHeight w:val="572"/>
          <w:tblHeader/>
        </w:trPr>
        <w:tc>
          <w:tcPr>
            <w:tcW w:w="1574" w:type="dxa"/>
            <w:shd w:val="clear" w:color="auto" w:fill="auto"/>
            <w:vAlign w:val="center"/>
            <w:hideMark/>
          </w:tcPr>
          <w:p w14:paraId="173243E3" w14:textId="77777777" w:rsidR="00AD3062" w:rsidRPr="0092111C" w:rsidRDefault="00AD3062" w:rsidP="00FF6ECB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Назва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7E631A54" w14:textId="77777777" w:rsidR="00AD3062" w:rsidRPr="0092111C" w:rsidRDefault="00AD3062" w:rsidP="00FF6ECB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>Орієнтовний приклад продукту</w:t>
            </w:r>
          </w:p>
        </w:tc>
        <w:tc>
          <w:tcPr>
            <w:tcW w:w="1151" w:type="dxa"/>
            <w:vAlign w:val="center"/>
          </w:tcPr>
          <w:p w14:paraId="3AF5F191" w14:textId="77777777" w:rsidR="00AD3062" w:rsidRPr="0092111C" w:rsidRDefault="00AD3062" w:rsidP="00FF6ECB">
            <w:pPr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Кількість</w:t>
            </w:r>
          </w:p>
        </w:tc>
        <w:tc>
          <w:tcPr>
            <w:tcW w:w="1575" w:type="dxa"/>
            <w:vAlign w:val="center"/>
          </w:tcPr>
          <w:p w14:paraId="084114A2" w14:textId="77777777" w:rsidR="00AD3062" w:rsidRPr="0092111C" w:rsidRDefault="00AD3062" w:rsidP="00FF6ECB">
            <w:pPr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Місто доставки (відправлення з Києва)</w:t>
            </w:r>
          </w:p>
        </w:tc>
        <w:tc>
          <w:tcPr>
            <w:tcW w:w="1162" w:type="dxa"/>
          </w:tcPr>
          <w:p w14:paraId="43C12CDE" w14:textId="77777777" w:rsidR="00AD3062" w:rsidRPr="00105D65" w:rsidRDefault="00AD3062" w:rsidP="00FF6ECB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uk-UA"/>
              </w:rPr>
              <w:t xml:space="preserve">Швидкість </w:t>
            </w:r>
            <w:r w:rsidR="007B70A3">
              <w:rPr>
                <w:rFonts w:ascii="Arial" w:hAnsi="Arial" w:cs="Arial"/>
                <w:lang w:val="uk-UA"/>
              </w:rPr>
              <w:t xml:space="preserve">та терміни </w:t>
            </w:r>
            <w:r>
              <w:rPr>
                <w:rFonts w:ascii="Arial" w:hAnsi="Arial" w:cs="Arial"/>
                <w:lang w:val="uk-UA"/>
              </w:rPr>
              <w:t>доставки</w:t>
            </w:r>
          </w:p>
        </w:tc>
        <w:tc>
          <w:tcPr>
            <w:tcW w:w="1041" w:type="dxa"/>
            <w:shd w:val="clear" w:color="auto" w:fill="auto"/>
            <w:vAlign w:val="center"/>
          </w:tcPr>
          <w:p w14:paraId="64E32C52" w14:textId="77777777" w:rsidR="00AD3062" w:rsidRPr="0092111C" w:rsidRDefault="00AD3062" w:rsidP="00FF6ECB">
            <w:pPr>
              <w:jc w:val="center"/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lang w:val="uk-UA"/>
              </w:rPr>
              <w:t xml:space="preserve">Ціна* за </w:t>
            </w:r>
            <w:r>
              <w:rPr>
                <w:rFonts w:ascii="Arial" w:hAnsi="Arial" w:cs="Arial"/>
                <w:lang w:val="uk-UA"/>
              </w:rPr>
              <w:t>доставку</w:t>
            </w:r>
          </w:p>
        </w:tc>
        <w:tc>
          <w:tcPr>
            <w:tcW w:w="1065" w:type="dxa"/>
          </w:tcPr>
          <w:p w14:paraId="7A28204D" w14:textId="77777777" w:rsidR="00AD3062" w:rsidRDefault="00AD3062" w:rsidP="00FF6ECB">
            <w:pPr>
              <w:jc w:val="center"/>
              <w:rPr>
                <w:rFonts w:ascii="Arial" w:hAnsi="Arial" w:cs="Arial"/>
                <w:lang w:val="uk-UA"/>
              </w:rPr>
            </w:pPr>
          </w:p>
          <w:p w14:paraId="706C13FE" w14:textId="77777777" w:rsidR="00AD3062" w:rsidRPr="0092111C" w:rsidRDefault="00AD3062" w:rsidP="00FF6ECB">
            <w:pPr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Назва поштової компанії</w:t>
            </w:r>
          </w:p>
        </w:tc>
      </w:tr>
      <w:tr w:rsidR="00105D65" w:rsidRPr="00B22199" w14:paraId="2B058ACE" w14:textId="77777777" w:rsidTr="58301B5B">
        <w:trPr>
          <w:trHeight w:val="4019"/>
        </w:trPr>
        <w:tc>
          <w:tcPr>
            <w:tcW w:w="1574" w:type="dxa"/>
            <w:shd w:val="clear" w:color="auto" w:fill="auto"/>
            <w:vAlign w:val="center"/>
          </w:tcPr>
          <w:p w14:paraId="4D105384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Збірка вправ</w:t>
            </w:r>
            <w:r w:rsidRPr="0092111C">
              <w:rPr>
                <w:rFonts w:ascii="Arial" w:hAnsi="Arial" w:cs="Arial"/>
                <w:lang w:val="uk-UA"/>
              </w:rPr>
              <w:t xml:space="preserve"> (розмір сторінок – А5, кількість сторінок – 102 ст.)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0660C44D" w14:textId="77777777" w:rsidR="00AD3062" w:rsidRPr="0092111C" w:rsidRDefault="004200E6" w:rsidP="00FF6ECB">
            <w:pPr>
              <w:jc w:val="center"/>
              <w:rPr>
                <w:rFonts w:ascii="Arial" w:hAnsi="Arial" w:cs="Arial"/>
                <w:lang w:val="uk-UA"/>
              </w:rPr>
            </w:pPr>
            <w:r>
              <w:rPr>
                <w:noProof/>
                <w:lang w:val="uk-UA"/>
              </w:rPr>
              <w:pict w14:anchorId="3BEF81B5">
                <v:shape id="_x0000_s2082" type="#_x0000_t75" style="position:absolute;left:0;text-align:left;margin-left:91.65pt;margin-top:14.85pt;width:87pt;height:120.5pt;z-index:-2;mso-position-horizontal-relative:text;mso-position-vertical-relative:text" wrapcoords="-200 0 -200 21456 21600 21456 21600 0 -200 0">
                  <v:imagedata r:id="rId17" o:title="збірка вправ"/>
                </v:shape>
              </w:pict>
            </w:r>
            <w:r>
              <w:rPr>
                <w:noProof/>
                <w:lang w:val="uk-UA"/>
              </w:rPr>
              <w:pict w14:anchorId="6E4FD1A5">
                <v:shape id="_x0000_s2083" type="#_x0000_t75" style="position:absolute;left:0;text-align:left;margin-left:3.9pt;margin-top:3.85pt;width:87.6pt;height:121.8pt;z-index:-1;mso-position-horizontal-relative:text;mso-position-vertical-relative:text" wrapcoords="-185 0 -185 21467 21600 21467 21600 0 -185 0">
                  <v:imagedata r:id="rId18" o:title="збірка%20вправ2"/>
                </v:shape>
              </w:pict>
            </w:r>
          </w:p>
        </w:tc>
        <w:tc>
          <w:tcPr>
            <w:tcW w:w="1151" w:type="dxa"/>
            <w:vAlign w:val="center"/>
          </w:tcPr>
          <w:p w14:paraId="49576D2D" w14:textId="77777777" w:rsidR="00AD3062" w:rsidRPr="0092111C" w:rsidRDefault="00AD3062" w:rsidP="00FF6ECB">
            <w:pPr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50 шт.</w:t>
            </w:r>
          </w:p>
        </w:tc>
        <w:tc>
          <w:tcPr>
            <w:tcW w:w="1575" w:type="dxa"/>
            <w:vAlign w:val="center"/>
          </w:tcPr>
          <w:p w14:paraId="3A0441D2" w14:textId="77777777" w:rsidR="00AD3062" w:rsidRPr="0092111C" w:rsidRDefault="00AD3062" w:rsidP="00FF6ECB">
            <w:pPr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Львів, адресна доставка на одну адресу</w:t>
            </w:r>
          </w:p>
        </w:tc>
        <w:tc>
          <w:tcPr>
            <w:tcW w:w="1162" w:type="dxa"/>
          </w:tcPr>
          <w:p w14:paraId="505DF366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041" w:type="dxa"/>
            <w:shd w:val="clear" w:color="auto" w:fill="auto"/>
            <w:vAlign w:val="bottom"/>
          </w:tcPr>
          <w:p w14:paraId="3F4F6F4A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065" w:type="dxa"/>
          </w:tcPr>
          <w:p w14:paraId="656D3E8D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</w:p>
        </w:tc>
      </w:tr>
      <w:tr w:rsidR="00105D65" w:rsidRPr="00B22199" w14:paraId="0D6D75E9" w14:textId="77777777" w:rsidTr="58301B5B">
        <w:trPr>
          <w:trHeight w:val="572"/>
        </w:trPr>
        <w:tc>
          <w:tcPr>
            <w:tcW w:w="1574" w:type="dxa"/>
            <w:shd w:val="clear" w:color="auto" w:fill="auto"/>
            <w:vAlign w:val="center"/>
          </w:tcPr>
          <w:p w14:paraId="0EAAC3AD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Сертифікат</w:t>
            </w:r>
            <w:r w:rsidRPr="0092111C">
              <w:rPr>
                <w:rFonts w:ascii="Arial" w:hAnsi="Arial" w:cs="Arial"/>
                <w:lang w:val="uk-UA"/>
              </w:rPr>
              <w:t xml:space="preserve"> (А4)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48217839" w14:textId="77777777" w:rsidR="00AD3062" w:rsidRPr="0092111C" w:rsidRDefault="00B22199" w:rsidP="00FF6ECB">
            <w:pPr>
              <w:jc w:val="center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noProof/>
                <w:lang w:val="uk-UA"/>
              </w:rPr>
              <w:pict w14:anchorId="072A9F6E">
                <v:shape id="_x0000_i1030" type="#_x0000_t75" style="width:95.4pt;height:138.6pt;visibility:visible">
                  <v:imagedata r:id="rId23" o:title=""/>
                </v:shape>
              </w:pict>
            </w:r>
          </w:p>
        </w:tc>
        <w:tc>
          <w:tcPr>
            <w:tcW w:w="1151" w:type="dxa"/>
            <w:vAlign w:val="center"/>
          </w:tcPr>
          <w:p w14:paraId="470DFB46" w14:textId="77777777" w:rsidR="00AD3062" w:rsidRPr="003578EC" w:rsidRDefault="00AD3062" w:rsidP="00FF6ECB">
            <w:pPr>
              <w:jc w:val="center"/>
              <w:rPr>
                <w:rFonts w:ascii="Calibri" w:hAnsi="Calibri" w:cs="Calibri"/>
                <w:lang w:val="uk-UA"/>
              </w:rPr>
            </w:pPr>
            <w:r w:rsidRPr="003578EC">
              <w:rPr>
                <w:rFonts w:ascii="Calibri" w:hAnsi="Calibri" w:cs="Calibri"/>
                <w:lang w:val="uk-UA"/>
              </w:rPr>
              <w:t xml:space="preserve">20 шт. </w:t>
            </w:r>
          </w:p>
          <w:p w14:paraId="7E6D7ABA" w14:textId="77777777" w:rsidR="00AD3062" w:rsidRPr="003578EC" w:rsidRDefault="00AD3062" w:rsidP="00FF6ECB">
            <w:pPr>
              <w:jc w:val="center"/>
              <w:rPr>
                <w:rFonts w:ascii="Calibri" w:hAnsi="Calibri" w:cs="Calibri"/>
                <w:lang w:val="uk-UA"/>
              </w:rPr>
            </w:pPr>
          </w:p>
        </w:tc>
        <w:tc>
          <w:tcPr>
            <w:tcW w:w="1575" w:type="dxa"/>
            <w:vAlign w:val="center"/>
          </w:tcPr>
          <w:p w14:paraId="490A2AA7" w14:textId="77777777" w:rsidR="00AD3062" w:rsidRPr="003578EC" w:rsidRDefault="00AD3062" w:rsidP="00FF6ECB">
            <w:pPr>
              <w:jc w:val="center"/>
              <w:rPr>
                <w:rFonts w:ascii="Calibri" w:hAnsi="Calibri" w:cs="Calibri"/>
                <w:lang w:val="uk-UA"/>
              </w:rPr>
            </w:pPr>
            <w:r w:rsidRPr="003578EC">
              <w:rPr>
                <w:rFonts w:ascii="Calibri" w:hAnsi="Calibri" w:cs="Calibri"/>
                <w:lang w:val="uk-UA"/>
              </w:rPr>
              <w:t>місто Сєвєродонецьк, Луганська область</w:t>
            </w:r>
          </w:p>
          <w:p w14:paraId="261336E4" w14:textId="77777777" w:rsidR="00AD3062" w:rsidRPr="003578EC" w:rsidRDefault="00AD3062" w:rsidP="00FF6ECB">
            <w:pPr>
              <w:jc w:val="center"/>
              <w:rPr>
                <w:rFonts w:ascii="Calibri" w:hAnsi="Calibri" w:cs="Calibri"/>
                <w:lang w:val="uk-UA"/>
              </w:rPr>
            </w:pPr>
          </w:p>
          <w:p w14:paraId="4A2D83B9" w14:textId="77777777" w:rsidR="00AD3062" w:rsidRPr="003578EC" w:rsidRDefault="00AD3062" w:rsidP="00FF6ECB">
            <w:pPr>
              <w:jc w:val="center"/>
              <w:rPr>
                <w:rFonts w:ascii="Calibri" w:hAnsi="Calibri" w:cs="Calibri"/>
                <w:lang w:val="uk-UA"/>
              </w:rPr>
            </w:pPr>
            <w:r w:rsidRPr="003578EC">
              <w:rPr>
                <w:rFonts w:ascii="Calibri" w:hAnsi="Calibri" w:cs="Calibri"/>
                <w:lang w:val="uk-UA"/>
              </w:rPr>
              <w:t>адресна доставка</w:t>
            </w:r>
          </w:p>
        </w:tc>
        <w:tc>
          <w:tcPr>
            <w:tcW w:w="1162" w:type="dxa"/>
          </w:tcPr>
          <w:p w14:paraId="4F232134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041" w:type="dxa"/>
            <w:shd w:val="clear" w:color="auto" w:fill="auto"/>
            <w:vAlign w:val="bottom"/>
          </w:tcPr>
          <w:p w14:paraId="11BDAF4B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065" w:type="dxa"/>
          </w:tcPr>
          <w:p w14:paraId="34FA9D33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</w:p>
        </w:tc>
      </w:tr>
      <w:tr w:rsidR="00105D65" w:rsidRPr="00B22199" w14:paraId="3A2207F6" w14:textId="77777777" w:rsidTr="58301B5B">
        <w:trPr>
          <w:trHeight w:val="59"/>
        </w:trPr>
        <w:tc>
          <w:tcPr>
            <w:tcW w:w="1574" w:type="dxa"/>
            <w:shd w:val="clear" w:color="auto" w:fill="auto"/>
            <w:vAlign w:val="bottom"/>
          </w:tcPr>
          <w:p w14:paraId="3B5130F4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  <w:r w:rsidRPr="0092111C">
              <w:rPr>
                <w:rFonts w:ascii="Arial" w:hAnsi="Arial" w:cs="Arial"/>
                <w:b/>
                <w:lang w:val="uk-UA"/>
              </w:rPr>
              <w:t>Папка для документів з сигрегатором на 4 кільця</w:t>
            </w:r>
            <w:r w:rsidRPr="0092111C">
              <w:rPr>
                <w:rFonts w:ascii="Arial" w:hAnsi="Arial" w:cs="Arial"/>
                <w:lang w:val="uk-UA"/>
              </w:rPr>
              <w:t xml:space="preserve"> (папка для матеріалів А4, висота 5-6 мм, папки 29 х 31,5 см)</w:t>
            </w:r>
          </w:p>
        </w:tc>
        <w:tc>
          <w:tcPr>
            <w:tcW w:w="3575" w:type="dxa"/>
            <w:shd w:val="clear" w:color="auto" w:fill="auto"/>
            <w:vAlign w:val="center"/>
          </w:tcPr>
          <w:p w14:paraId="34CFDB28" w14:textId="005DC33E" w:rsidR="00AD3062" w:rsidRPr="0092111C" w:rsidRDefault="004200E6" w:rsidP="00FF6ECB">
            <w:pPr>
              <w:rPr>
                <w:rFonts w:ascii="Arial" w:hAnsi="Arial" w:cs="Arial"/>
                <w:lang w:val="uk-UA"/>
              </w:rPr>
            </w:pPr>
            <w:r w:rsidRPr="00187122">
              <w:rPr>
                <w:noProof/>
              </w:rPr>
              <w:pict w14:anchorId="15914055">
                <v:shape id="Picture 1039348610" o:spid="_x0000_i1032" type="#_x0000_t75" style="width:168pt;height:96pt;visibility:visible;mso-wrap-style:square">
                  <v:imagedata r:id="rId24" o:title="" cropleft="581f"/>
                  <o:lock v:ext="edit" aspectratio="f"/>
                </v:shape>
              </w:pict>
            </w:r>
          </w:p>
        </w:tc>
        <w:tc>
          <w:tcPr>
            <w:tcW w:w="1151" w:type="dxa"/>
            <w:vAlign w:val="center"/>
          </w:tcPr>
          <w:p w14:paraId="25175132" w14:textId="77777777" w:rsidR="00AD3062" w:rsidRPr="003578EC" w:rsidRDefault="00AD3062" w:rsidP="00FF6ECB">
            <w:pPr>
              <w:jc w:val="center"/>
              <w:rPr>
                <w:rFonts w:ascii="Calibri" w:hAnsi="Calibri" w:cs="Calibri"/>
                <w:lang w:val="uk-UA"/>
              </w:rPr>
            </w:pPr>
            <w:r w:rsidRPr="003578EC">
              <w:rPr>
                <w:rFonts w:ascii="Calibri" w:eastAsia="MS Gothic" w:hAnsi="Calibri" w:cs="Calibri"/>
                <w:lang w:val="uk-UA"/>
              </w:rPr>
              <w:t>15 шт.</w:t>
            </w:r>
          </w:p>
        </w:tc>
        <w:tc>
          <w:tcPr>
            <w:tcW w:w="1575" w:type="dxa"/>
            <w:vAlign w:val="center"/>
          </w:tcPr>
          <w:p w14:paraId="0A929F78" w14:textId="77777777" w:rsidR="00AD3062" w:rsidRPr="003578EC" w:rsidRDefault="00AD3062" w:rsidP="00FF6ECB">
            <w:pPr>
              <w:jc w:val="center"/>
              <w:rPr>
                <w:rFonts w:ascii="Calibri" w:hAnsi="Calibri" w:cs="Calibri"/>
                <w:lang w:val="uk-UA"/>
              </w:rPr>
            </w:pPr>
            <w:r w:rsidRPr="003578EC">
              <w:rPr>
                <w:rFonts w:ascii="Calibri" w:hAnsi="Calibri" w:cs="Calibri"/>
                <w:lang w:val="uk-UA"/>
              </w:rPr>
              <w:t>Смт. Любомль, Волинська область</w:t>
            </w:r>
          </w:p>
          <w:p w14:paraId="35FC69D4" w14:textId="77777777" w:rsidR="00AD3062" w:rsidRPr="003578EC" w:rsidRDefault="00AD3062" w:rsidP="00FF6ECB">
            <w:pPr>
              <w:jc w:val="center"/>
              <w:rPr>
                <w:rFonts w:ascii="Calibri" w:hAnsi="Calibri" w:cs="Calibri"/>
                <w:lang w:val="uk-UA"/>
              </w:rPr>
            </w:pPr>
          </w:p>
          <w:p w14:paraId="2F74BC70" w14:textId="77777777" w:rsidR="00AD3062" w:rsidRPr="003578EC" w:rsidRDefault="00AD3062" w:rsidP="00FF6ECB">
            <w:pPr>
              <w:jc w:val="center"/>
              <w:rPr>
                <w:rFonts w:ascii="Calibri" w:hAnsi="Calibri" w:cs="Calibri"/>
                <w:lang w:val="uk-UA"/>
              </w:rPr>
            </w:pPr>
            <w:r w:rsidRPr="003578EC">
              <w:rPr>
                <w:rFonts w:ascii="Calibri" w:hAnsi="Calibri" w:cs="Calibri"/>
                <w:lang w:val="uk-UA"/>
              </w:rPr>
              <w:t>адресна доставка</w:t>
            </w:r>
          </w:p>
        </w:tc>
        <w:tc>
          <w:tcPr>
            <w:tcW w:w="1162" w:type="dxa"/>
          </w:tcPr>
          <w:p w14:paraId="2C6DE709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041" w:type="dxa"/>
          </w:tcPr>
          <w:p w14:paraId="0F450FA7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1065" w:type="dxa"/>
          </w:tcPr>
          <w:p w14:paraId="677622CD" w14:textId="77777777" w:rsidR="00AD3062" w:rsidRPr="0092111C" w:rsidRDefault="00AD3062" w:rsidP="00FF6ECB">
            <w:pPr>
              <w:rPr>
                <w:rFonts w:ascii="Arial" w:hAnsi="Arial" w:cs="Arial"/>
                <w:lang w:val="uk-UA"/>
              </w:rPr>
            </w:pPr>
          </w:p>
        </w:tc>
      </w:tr>
    </w:tbl>
    <w:p w14:paraId="46983B03" w14:textId="77777777" w:rsidR="0021176E" w:rsidRDefault="0021176E" w:rsidP="00D03B0E">
      <w:pPr>
        <w:rPr>
          <w:rFonts w:ascii="Arial" w:hAnsi="Arial" w:cs="Arial"/>
          <w:b/>
          <w:snapToGrid w:val="0"/>
          <w:lang w:val="uk-UA"/>
        </w:rPr>
      </w:pPr>
    </w:p>
    <w:p w14:paraId="591CC957" w14:textId="77777777" w:rsidR="0021176E" w:rsidRPr="0092111C" w:rsidRDefault="0021176E" w:rsidP="00D03B0E">
      <w:pPr>
        <w:rPr>
          <w:rFonts w:ascii="Arial" w:hAnsi="Arial" w:cs="Arial"/>
          <w:b/>
          <w:snapToGrid w:val="0"/>
          <w:lang w:val="uk-UA"/>
        </w:rPr>
      </w:pPr>
    </w:p>
    <w:p w14:paraId="4064F3FC" w14:textId="77777777" w:rsidR="00D03B0E" w:rsidRPr="0092111C" w:rsidRDefault="00D03B0E" w:rsidP="00D03B0E">
      <w:pPr>
        <w:rPr>
          <w:rFonts w:ascii="Arial" w:hAnsi="Arial" w:cs="Arial"/>
          <w:b/>
          <w:snapToGrid w:val="0"/>
          <w:lang w:val="uk-UA"/>
        </w:rPr>
      </w:pPr>
    </w:p>
    <w:p w14:paraId="7BF0DB2B" w14:textId="77777777" w:rsidR="00D03B0E" w:rsidRPr="0092111C" w:rsidRDefault="00D03B0E" w:rsidP="00D03B0E">
      <w:pPr>
        <w:pStyle w:val="ae"/>
        <w:widowControl w:val="0"/>
        <w:numPr>
          <w:ilvl w:val="0"/>
          <w:numId w:val="15"/>
        </w:numPr>
        <w:overflowPunct w:val="0"/>
        <w:adjustRightInd w:val="0"/>
        <w:spacing w:after="0" w:line="360" w:lineRule="auto"/>
        <w:rPr>
          <w:rFonts w:ascii="Arial" w:hAnsi="Arial" w:cs="Arial"/>
          <w:b/>
          <w:snapToGrid w:val="0"/>
          <w:sz w:val="20"/>
          <w:szCs w:val="20"/>
          <w:lang w:val="uk-UA"/>
        </w:rPr>
      </w:pPr>
      <w:r w:rsidRPr="0092111C">
        <w:rPr>
          <w:rFonts w:ascii="Arial" w:hAnsi="Arial" w:cs="Arial"/>
          <w:b/>
          <w:snapToGrid w:val="0"/>
          <w:sz w:val="20"/>
          <w:szCs w:val="20"/>
          <w:lang w:val="uk-UA"/>
        </w:rPr>
        <w:t xml:space="preserve">Запропонований підхід до надання послуг та виконання вимог замовника 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072"/>
      </w:tblGrid>
      <w:tr w:rsidR="00D03B0E" w:rsidRPr="00B22199" w14:paraId="40406077" w14:textId="77777777" w:rsidTr="002469EA">
        <w:trPr>
          <w:trHeight w:val="1174"/>
        </w:trPr>
        <w:tc>
          <w:tcPr>
            <w:tcW w:w="9072" w:type="dxa"/>
            <w:tcBorders>
              <w:top w:val="single" w:sz="4" w:space="0" w:color="auto"/>
              <w:bottom w:val="single" w:sz="4" w:space="0" w:color="auto"/>
            </w:tcBorders>
          </w:tcPr>
          <w:p w14:paraId="6214EB8B" w14:textId="77777777" w:rsidR="00D03B0E" w:rsidRPr="0092111C" w:rsidRDefault="00D03B0E" w:rsidP="002469EA">
            <w:pPr>
              <w:rPr>
                <w:rFonts w:ascii="Arial" w:hAnsi="Arial" w:cs="Arial"/>
                <w:b/>
                <w:bCs/>
                <w:lang w:val="uk-UA"/>
              </w:rPr>
            </w:pPr>
          </w:p>
          <w:p w14:paraId="579D1520" w14:textId="77777777" w:rsidR="00D03B0E" w:rsidRPr="0092111C" w:rsidRDefault="00D03B0E" w:rsidP="002469EA">
            <w:pPr>
              <w:pStyle w:val="20"/>
              <w:spacing w:after="0" w:line="240" w:lineRule="auto"/>
              <w:jc w:val="both"/>
              <w:rPr>
                <w:rFonts w:ascii="Arial" w:hAnsi="Arial" w:cs="Arial"/>
                <w:i/>
                <w:lang w:val="uk-UA"/>
              </w:rPr>
            </w:pPr>
            <w:r w:rsidRPr="0092111C">
              <w:rPr>
                <w:rFonts w:ascii="Arial" w:hAnsi="Arial" w:cs="Arial"/>
                <w:i/>
                <w:lang w:val="uk-UA"/>
              </w:rPr>
              <w:t>Постачальник має вказати, яким чином він буде виконувати вимоги ЗП; повідомити про умови і механізми забезпечення якості, а також продемонструвати досвід роботи в сфері надання таких послуг.</w:t>
            </w:r>
          </w:p>
        </w:tc>
      </w:tr>
    </w:tbl>
    <w:p w14:paraId="00C18808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</w:p>
    <w:p w14:paraId="1B8C435F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</w:p>
    <w:p w14:paraId="6F014A48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</w:p>
    <w:p w14:paraId="1F8BAF65" w14:textId="77777777" w:rsidR="00D03B0E" w:rsidRPr="0092111C" w:rsidRDefault="00D03B0E" w:rsidP="00D03B0E">
      <w:pPr>
        <w:ind w:left="4320"/>
        <w:rPr>
          <w:rFonts w:ascii="Arial" w:hAnsi="Arial" w:cs="Arial"/>
          <w:i/>
          <w:lang w:val="uk-UA"/>
        </w:rPr>
      </w:pPr>
      <w:r w:rsidRPr="0092111C">
        <w:rPr>
          <w:rFonts w:ascii="Arial" w:hAnsi="Arial" w:cs="Arial"/>
          <w:i/>
          <w:lang w:val="uk-UA"/>
        </w:rPr>
        <w:t>[Ім’я і підпис уповноваженої особи постачальника послуг][Посада][Дата]</w:t>
      </w:r>
    </w:p>
    <w:p w14:paraId="4CD481E5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</w:p>
    <w:p w14:paraId="0F87FD9E" w14:textId="77777777" w:rsidR="00D03B0E" w:rsidRPr="0092111C" w:rsidRDefault="00D03B0E" w:rsidP="00D03B0E">
      <w:pPr>
        <w:jc w:val="both"/>
        <w:rPr>
          <w:rFonts w:ascii="Arial" w:hAnsi="Arial" w:cs="Arial"/>
          <w:u w:val="single"/>
          <w:lang w:val="uk-UA"/>
        </w:rPr>
      </w:pPr>
      <w:r w:rsidRPr="0092111C">
        <w:rPr>
          <w:rFonts w:ascii="Arial" w:hAnsi="Arial" w:cs="Arial"/>
          <w:u w:val="single"/>
          <w:lang w:val="uk-UA"/>
        </w:rPr>
        <w:t>Документи, що мають бути надані разом із ціновою пропозицією, в т.ч. документи, що підтверджують відповідність вимогам*:</w:t>
      </w:r>
    </w:p>
    <w:p w14:paraId="6F195E8D" w14:textId="77777777" w:rsidR="00D03B0E" w:rsidRPr="0092111C" w:rsidRDefault="00D03B0E" w:rsidP="00D03B0E">
      <w:pPr>
        <w:jc w:val="both"/>
        <w:rPr>
          <w:rFonts w:ascii="Arial" w:hAnsi="Arial" w:cs="Arial"/>
          <w:u w:val="single"/>
          <w:lang w:val="uk-UA"/>
        </w:rPr>
      </w:pPr>
    </w:p>
    <w:tbl>
      <w:tblPr>
        <w:tblW w:w="10533" w:type="dxa"/>
        <w:tblInd w:w="-518" w:type="dxa"/>
        <w:tblLook w:val="04A0" w:firstRow="1" w:lastRow="0" w:firstColumn="1" w:lastColumn="0" w:noHBand="0" w:noVBand="1"/>
      </w:tblPr>
      <w:tblGrid>
        <w:gridCol w:w="1421"/>
        <w:gridCol w:w="5921"/>
        <w:gridCol w:w="1671"/>
        <w:gridCol w:w="1520"/>
      </w:tblGrid>
      <w:tr w:rsidR="00D03B0E" w:rsidRPr="00B22199" w14:paraId="354EE4AE" w14:textId="77777777" w:rsidTr="002469EA">
        <w:trPr>
          <w:trHeight w:val="479"/>
        </w:trPr>
        <w:tc>
          <w:tcPr>
            <w:tcW w:w="734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4D445B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b/>
                <w:color w:val="000000"/>
                <w:lang w:val="uk-UA"/>
              </w:rPr>
            </w:pPr>
            <w:r w:rsidRPr="0092111C">
              <w:rPr>
                <w:rFonts w:ascii="Arial" w:hAnsi="Arial" w:cs="Arial"/>
                <w:b/>
                <w:color w:val="000000"/>
                <w:lang w:val="uk-UA"/>
              </w:rPr>
              <w:t xml:space="preserve">Документи, що мають бути надані разом із ціновою пропозицією, в т.ч. документи, що підтверджують відповідність вимогам </w:t>
            </w:r>
            <w:r w:rsidRPr="0092111C">
              <w:rPr>
                <w:rStyle w:val="af2"/>
                <w:rFonts w:ascii="Arial" w:hAnsi="Arial" w:cs="Arial"/>
                <w:b/>
                <w:color w:val="000000"/>
                <w:lang w:val="uk-UA"/>
              </w:rPr>
              <w:footnoteReference w:id="3"/>
            </w:r>
            <w:r w:rsidRPr="0092111C">
              <w:rPr>
                <w:rFonts w:ascii="Arial" w:hAnsi="Arial" w:cs="Arial"/>
                <w:b/>
                <w:color w:val="000000"/>
                <w:lang w:val="uk-UA"/>
              </w:rPr>
              <w:t>:</w:t>
            </w:r>
          </w:p>
        </w:tc>
        <w:tc>
          <w:tcPr>
            <w:tcW w:w="31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E4417B9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b/>
                <w:color w:val="000000"/>
                <w:lang w:val="uk-UA"/>
              </w:rPr>
            </w:pPr>
            <w:r w:rsidRPr="0092111C">
              <w:rPr>
                <w:rFonts w:ascii="Arial" w:hAnsi="Arial" w:cs="Arial"/>
                <w:b/>
                <w:color w:val="000000"/>
                <w:lang w:val="uk-UA"/>
              </w:rPr>
              <w:t>Документи додано до цінової пропозиції</w:t>
            </w:r>
            <w:r w:rsidRPr="0092111C">
              <w:rPr>
                <w:rFonts w:ascii="Arial" w:hAnsi="Arial" w:cs="Arial"/>
                <w:b/>
                <w:color w:val="000000"/>
                <w:lang w:val="uk-UA"/>
              </w:rPr>
              <w:br/>
              <w:t>(ТАК       /          НІ)</w:t>
            </w:r>
          </w:p>
        </w:tc>
      </w:tr>
      <w:tr w:rsidR="00D03B0E" w:rsidRPr="0092111C" w14:paraId="2C7B5AAE" w14:textId="77777777" w:rsidTr="002469EA">
        <w:trPr>
          <w:trHeight w:val="309"/>
        </w:trPr>
        <w:tc>
          <w:tcPr>
            <w:tcW w:w="142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A7C433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b/>
                <w:color w:val="000000"/>
                <w:lang w:val="uk-UA"/>
              </w:rPr>
            </w:pPr>
            <w:r w:rsidRPr="0092111C">
              <w:rPr>
                <w:rFonts w:ascii="Arial" w:hAnsi="Arial" w:cs="Arial"/>
                <w:b/>
                <w:color w:val="000000"/>
                <w:lang w:val="uk-UA"/>
              </w:rPr>
              <w:t xml:space="preserve">Документи на ведення комерційної діяльності </w:t>
            </w: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51E9BF6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Arial" w:hAnsi="Arial" w:cs="Arial"/>
                <w:color w:val="000000"/>
                <w:lang w:val="uk-UA"/>
              </w:rPr>
              <w:t>Заповнена та підписана форма пропозиції (постачальник)</w:t>
            </w:r>
          </w:p>
        </w:tc>
        <w:tc>
          <w:tcPr>
            <w:tcW w:w="16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52187D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25173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</w:tr>
      <w:tr w:rsidR="00D03B0E" w:rsidRPr="0092111C" w14:paraId="681A9C25" w14:textId="77777777" w:rsidTr="002469EA">
        <w:trPr>
          <w:trHeight w:val="578"/>
        </w:trPr>
        <w:tc>
          <w:tcPr>
            <w:tcW w:w="14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529E01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3844934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Arial" w:hAnsi="Arial" w:cs="Arial"/>
                <w:color w:val="000000"/>
                <w:lang w:val="uk-UA"/>
              </w:rPr>
              <w:t>Копія Свідоцтва платника ПДВ (за умови реєстрації платником ПДВ) або Свідоцтва про сплату єдиного податку або витяги з реєстрів платників ПДВ та платників єдиного податку</w:t>
            </w:r>
          </w:p>
        </w:tc>
        <w:tc>
          <w:tcPr>
            <w:tcW w:w="16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F93C9C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71C04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</w:tr>
      <w:tr w:rsidR="00D03B0E" w:rsidRPr="0092111C" w14:paraId="3A35472F" w14:textId="77777777" w:rsidTr="002469EA">
        <w:trPr>
          <w:trHeight w:val="433"/>
        </w:trPr>
        <w:tc>
          <w:tcPr>
            <w:tcW w:w="14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E51759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BD9E5A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Arial" w:hAnsi="Arial" w:cs="Arial"/>
                <w:color w:val="000000"/>
                <w:lang w:val="uk-UA"/>
              </w:rPr>
              <w:t>Копія Свідоцтва про державну реєстрацію юридичної особи або ФОП або Виписки з єдиного державного реєстру юридичних осіб та фізичних осіб-підприємців</w:t>
            </w:r>
          </w:p>
        </w:tc>
        <w:tc>
          <w:tcPr>
            <w:tcW w:w="16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0C78C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43294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</w:tr>
      <w:tr w:rsidR="00D03B0E" w:rsidRPr="0092111C" w14:paraId="566DFA8E" w14:textId="77777777" w:rsidTr="002469EA">
        <w:trPr>
          <w:trHeight w:val="288"/>
        </w:trPr>
        <w:tc>
          <w:tcPr>
            <w:tcW w:w="14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F8B3BC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140F15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Arial" w:hAnsi="Arial" w:cs="Arial"/>
                <w:color w:val="000000"/>
                <w:lang w:val="uk-UA"/>
              </w:rPr>
              <w:t>Копія Статуту і витягу з протоколу про призначення керівника (для юридичних осіб)</w:t>
            </w:r>
          </w:p>
        </w:tc>
        <w:tc>
          <w:tcPr>
            <w:tcW w:w="16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38606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97584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</w:tr>
      <w:tr w:rsidR="00D03B0E" w:rsidRPr="0092111C" w14:paraId="1556E62F" w14:textId="77777777" w:rsidTr="002469EA">
        <w:trPr>
          <w:trHeight w:val="433"/>
        </w:trPr>
        <w:tc>
          <w:tcPr>
            <w:tcW w:w="14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1FCDD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</w:p>
        </w:tc>
        <w:tc>
          <w:tcPr>
            <w:tcW w:w="5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BE9DFA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Arial" w:hAnsi="Arial" w:cs="Arial"/>
                <w:color w:val="000000"/>
                <w:lang w:val="uk-UA"/>
              </w:rPr>
              <w:t>Копія або оригінал документу, що підтверджує повноваження щодо підпису договору та документів пропозиції контрагента</w:t>
            </w:r>
          </w:p>
        </w:tc>
        <w:tc>
          <w:tcPr>
            <w:tcW w:w="167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F44AE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A9E47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</w:tr>
      <w:tr w:rsidR="00D03B0E" w:rsidRPr="0092111C" w14:paraId="0E2E6852" w14:textId="77777777" w:rsidTr="002469EA">
        <w:trPr>
          <w:trHeight w:val="583"/>
        </w:trPr>
        <w:tc>
          <w:tcPr>
            <w:tcW w:w="142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C94B20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</w:p>
        </w:tc>
        <w:tc>
          <w:tcPr>
            <w:tcW w:w="59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6253F15A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Arial" w:hAnsi="Arial" w:cs="Arial"/>
                <w:color w:val="000000"/>
                <w:lang w:val="uk-UA"/>
              </w:rPr>
              <w:t>Також, просимо додати до Вашої пропозиції будь-які інші документи, що, на Вашу думку, можуть бути корисними для оцінки пропозиції (наприклад, рекомендаційні листи, тощо)</w:t>
            </w:r>
          </w:p>
          <w:p w14:paraId="495EE4A8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</w:p>
        </w:tc>
        <w:tc>
          <w:tcPr>
            <w:tcW w:w="167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76EE80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88CCC" w14:textId="77777777" w:rsidR="00D03B0E" w:rsidRPr="0092111C" w:rsidRDefault="00D03B0E" w:rsidP="002469EA">
            <w:pPr>
              <w:jc w:val="center"/>
              <w:rPr>
                <w:rFonts w:ascii="Arial" w:hAnsi="Arial" w:cs="Arial"/>
                <w:color w:val="000000"/>
                <w:lang w:val="uk-UA"/>
              </w:rPr>
            </w:pPr>
            <w:r w:rsidRPr="0092111C">
              <w:rPr>
                <w:rFonts w:ascii="Segoe UI Symbol" w:eastAsia="MS Gothic" w:hAnsi="Segoe UI Symbol" w:cs="Segoe UI Symbol"/>
                <w:color w:val="000000"/>
                <w:lang w:val="uk-UA"/>
              </w:rPr>
              <w:t>☐</w:t>
            </w:r>
          </w:p>
        </w:tc>
      </w:tr>
      <w:tr w:rsidR="00D03B0E" w:rsidRPr="0092111C" w14:paraId="2769226F" w14:textId="77777777" w:rsidTr="002469EA">
        <w:trPr>
          <w:trHeight w:val="259"/>
        </w:trPr>
        <w:tc>
          <w:tcPr>
            <w:tcW w:w="10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4CF15" w14:textId="77777777" w:rsidR="00D03B0E" w:rsidRPr="0092111C" w:rsidRDefault="00D03B0E" w:rsidP="002469EA">
            <w:pPr>
              <w:rPr>
                <w:rFonts w:ascii="Arial" w:hAnsi="Arial" w:cs="Arial"/>
                <w:color w:val="000000"/>
                <w:lang w:val="uk-UA"/>
              </w:rPr>
            </w:pPr>
          </w:p>
        </w:tc>
      </w:tr>
    </w:tbl>
    <w:p w14:paraId="075AD2F2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  <w:r w:rsidRPr="0092111C">
        <w:rPr>
          <w:rFonts w:ascii="Arial" w:hAnsi="Arial" w:cs="Arial"/>
          <w:lang w:val="uk-UA"/>
        </w:rPr>
        <w:t xml:space="preserve">Не забудьте надіслати в офіс </w:t>
      </w:r>
      <w:r w:rsidR="0095127D" w:rsidRPr="0092111C">
        <w:rPr>
          <w:rFonts w:ascii="Arial" w:hAnsi="Arial" w:cs="Arial"/>
          <w:lang w:val="uk-UA"/>
        </w:rPr>
        <w:t xml:space="preserve">АУП </w:t>
      </w:r>
      <w:r w:rsidRPr="0092111C">
        <w:rPr>
          <w:rFonts w:ascii="Arial" w:hAnsi="Arial" w:cs="Arial"/>
          <w:lang w:val="uk-UA"/>
        </w:rPr>
        <w:t xml:space="preserve">набір друкованих зразків для порівняння якості друку. До набору має входити: </w:t>
      </w:r>
    </w:p>
    <w:p w14:paraId="425B407E" w14:textId="77777777" w:rsidR="00D03B0E" w:rsidRPr="0092111C" w:rsidRDefault="00D03B0E" w:rsidP="00D03B0E">
      <w:pPr>
        <w:pStyle w:val="ae"/>
        <w:widowControl w:val="0"/>
        <w:numPr>
          <w:ilvl w:val="0"/>
          <w:numId w:val="16"/>
        </w:numPr>
        <w:overflowPunct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92111C">
        <w:rPr>
          <w:rFonts w:ascii="Arial" w:hAnsi="Arial" w:cs="Arial"/>
          <w:sz w:val="20"/>
          <w:szCs w:val="20"/>
          <w:lang w:val="uk-UA"/>
        </w:rPr>
        <w:t>офсетний папір 170 м/г2, матова ламінація, кольоровий цифровий друк</w:t>
      </w:r>
    </w:p>
    <w:p w14:paraId="41C5EC8D" w14:textId="77777777" w:rsidR="00D03B0E" w:rsidRPr="0092111C" w:rsidRDefault="00D03B0E" w:rsidP="00D03B0E">
      <w:pPr>
        <w:pStyle w:val="ae"/>
        <w:widowControl w:val="0"/>
        <w:numPr>
          <w:ilvl w:val="0"/>
          <w:numId w:val="16"/>
        </w:numPr>
        <w:overflowPunct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92111C">
        <w:rPr>
          <w:rFonts w:ascii="Arial" w:hAnsi="Arial" w:cs="Arial"/>
          <w:sz w:val="20"/>
          <w:szCs w:val="20"/>
          <w:lang w:val="uk-UA"/>
        </w:rPr>
        <w:t>офсетний папір, 120 м/г2, кольоровий, цифровий друк</w:t>
      </w:r>
    </w:p>
    <w:p w14:paraId="6110C1B3" w14:textId="77777777" w:rsidR="00D03B0E" w:rsidRPr="0092111C" w:rsidRDefault="00D03B0E" w:rsidP="00D03B0E">
      <w:pPr>
        <w:pStyle w:val="ae"/>
        <w:widowControl w:val="0"/>
        <w:numPr>
          <w:ilvl w:val="0"/>
          <w:numId w:val="16"/>
        </w:numPr>
        <w:overflowPunct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92111C">
        <w:rPr>
          <w:rFonts w:ascii="Arial" w:hAnsi="Arial" w:cs="Arial"/>
          <w:sz w:val="20"/>
          <w:szCs w:val="20"/>
          <w:lang w:val="uk-UA"/>
        </w:rPr>
        <w:t>двосторонній, чорно-білий, цифровий друк, папір А4 75 м/г2</w:t>
      </w:r>
    </w:p>
    <w:p w14:paraId="5AE3E01E" w14:textId="77777777" w:rsidR="00D03B0E" w:rsidRPr="0092111C" w:rsidRDefault="00D03B0E" w:rsidP="00D03B0E">
      <w:pPr>
        <w:pStyle w:val="ae"/>
        <w:widowControl w:val="0"/>
        <w:numPr>
          <w:ilvl w:val="0"/>
          <w:numId w:val="16"/>
        </w:numPr>
        <w:overflowPunct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uk-UA"/>
        </w:rPr>
      </w:pPr>
      <w:r w:rsidRPr="0092111C">
        <w:rPr>
          <w:rFonts w:ascii="Arial" w:hAnsi="Arial" w:cs="Arial"/>
          <w:sz w:val="20"/>
          <w:szCs w:val="20"/>
          <w:lang w:val="uk-UA"/>
        </w:rPr>
        <w:t xml:space="preserve">папір крейдовий, кольоровий двосторонній друк </w:t>
      </w:r>
    </w:p>
    <w:p w14:paraId="7319D4E8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  <w:r w:rsidRPr="0092111C">
        <w:rPr>
          <w:rFonts w:ascii="Arial" w:hAnsi="Arial" w:cs="Arial"/>
          <w:lang w:val="uk-UA"/>
        </w:rPr>
        <w:t xml:space="preserve">Кожен зразок повинен бути підписаний відповідно до типу друку та специфікацій паперу. Розмір зразків може бути В1 або не більше А4. </w:t>
      </w:r>
    </w:p>
    <w:p w14:paraId="4109CBB5" w14:textId="77777777" w:rsidR="00406ED4" w:rsidRDefault="00406ED4" w:rsidP="00D03B0E">
      <w:pPr>
        <w:jc w:val="both"/>
        <w:rPr>
          <w:rFonts w:ascii="Arial" w:hAnsi="Arial" w:cs="Arial"/>
          <w:lang w:val="uk-UA"/>
        </w:rPr>
      </w:pPr>
    </w:p>
    <w:p w14:paraId="2FD8A94F" w14:textId="77777777" w:rsidR="00D03B0E" w:rsidRPr="0092111C" w:rsidRDefault="00D03B0E" w:rsidP="00D03B0E">
      <w:pPr>
        <w:jc w:val="both"/>
        <w:rPr>
          <w:rFonts w:ascii="Arial" w:hAnsi="Arial" w:cs="Arial"/>
          <w:lang w:val="uk-UA"/>
        </w:rPr>
      </w:pPr>
      <w:r w:rsidRPr="0092111C">
        <w:rPr>
          <w:rFonts w:ascii="Arial" w:hAnsi="Arial" w:cs="Arial"/>
          <w:lang w:val="uk-UA"/>
        </w:rPr>
        <w:t xml:space="preserve">Надсилання зразків можливе </w:t>
      </w:r>
      <w:r w:rsidR="005C1FF3">
        <w:rPr>
          <w:rFonts w:ascii="Arial" w:hAnsi="Arial" w:cs="Arial"/>
          <w:lang w:val="uk-UA"/>
        </w:rPr>
        <w:t>поштою</w:t>
      </w:r>
      <w:r w:rsidRPr="0092111C">
        <w:rPr>
          <w:rFonts w:ascii="Arial" w:hAnsi="Arial" w:cs="Arial"/>
          <w:lang w:val="uk-UA"/>
        </w:rPr>
        <w:t xml:space="preserve"> або особистою доставкою в офіс </w:t>
      </w:r>
      <w:r w:rsidR="00E206EF" w:rsidRPr="0092111C">
        <w:rPr>
          <w:rFonts w:ascii="Arial" w:hAnsi="Arial" w:cs="Arial"/>
          <w:lang w:val="uk-UA"/>
        </w:rPr>
        <w:t>АУП</w:t>
      </w:r>
      <w:r w:rsidR="00B64BEF" w:rsidRPr="0092111C">
        <w:rPr>
          <w:rFonts w:ascii="Arial" w:hAnsi="Arial" w:cs="Arial"/>
          <w:lang w:val="uk-UA"/>
        </w:rPr>
        <w:t>. У</w:t>
      </w:r>
      <w:r w:rsidR="00E206EF" w:rsidRPr="0092111C">
        <w:rPr>
          <w:rFonts w:ascii="Arial" w:hAnsi="Arial" w:cs="Arial"/>
          <w:lang w:val="uk-UA"/>
        </w:rPr>
        <w:t xml:space="preserve">точнення </w:t>
      </w:r>
      <w:r w:rsidR="00B64BEF" w:rsidRPr="0092111C">
        <w:rPr>
          <w:rFonts w:ascii="Arial" w:hAnsi="Arial" w:cs="Arial"/>
          <w:lang w:val="uk-UA"/>
        </w:rPr>
        <w:t xml:space="preserve">даних, </w:t>
      </w:r>
      <w:r w:rsidR="00E206EF" w:rsidRPr="0092111C">
        <w:rPr>
          <w:rFonts w:ascii="Arial" w:hAnsi="Arial" w:cs="Arial"/>
          <w:lang w:val="uk-UA"/>
        </w:rPr>
        <w:t>часу доставки</w:t>
      </w:r>
      <w:r w:rsidR="00B64BEF" w:rsidRPr="0092111C">
        <w:rPr>
          <w:rFonts w:ascii="Arial" w:hAnsi="Arial" w:cs="Arial"/>
          <w:lang w:val="uk-UA"/>
        </w:rPr>
        <w:t xml:space="preserve"> та місця</w:t>
      </w:r>
      <w:r w:rsidR="00E206EF" w:rsidRPr="0092111C">
        <w:rPr>
          <w:rFonts w:ascii="Arial" w:hAnsi="Arial" w:cs="Arial"/>
          <w:lang w:val="uk-UA"/>
        </w:rPr>
        <w:t xml:space="preserve"> </w:t>
      </w:r>
      <w:r w:rsidR="00B64BEF" w:rsidRPr="0092111C">
        <w:rPr>
          <w:rFonts w:ascii="Arial" w:hAnsi="Arial" w:cs="Arial"/>
          <w:lang w:val="uk-UA"/>
        </w:rPr>
        <w:t>за</w:t>
      </w:r>
      <w:r w:rsidR="00E206EF" w:rsidRPr="0092111C">
        <w:rPr>
          <w:rFonts w:ascii="Arial" w:hAnsi="Arial" w:cs="Arial"/>
          <w:lang w:val="uk-UA"/>
        </w:rPr>
        <w:t xml:space="preserve"> </w:t>
      </w:r>
      <w:r w:rsidR="00406ED4">
        <w:rPr>
          <w:rFonts w:ascii="Arial" w:hAnsi="Arial" w:cs="Arial"/>
          <w:lang w:val="uk-UA"/>
        </w:rPr>
        <w:t xml:space="preserve">електронною поштою: </w:t>
      </w:r>
      <w:hyperlink r:id="rId25" w:history="1">
        <w:r w:rsidR="00406ED4" w:rsidRPr="0092111C">
          <w:rPr>
            <w:rStyle w:val="a5"/>
            <w:rFonts w:ascii="Arial" w:hAnsi="Arial" w:cs="Arial"/>
            <w:lang w:val="uk-UA"/>
          </w:rPr>
          <w:t>y.kulyk@aup.com.ua</w:t>
        </w:r>
      </w:hyperlink>
      <w:r w:rsidR="00406ED4">
        <w:rPr>
          <w:rFonts w:ascii="Arial" w:hAnsi="Arial" w:cs="Arial"/>
          <w:lang w:val="uk-UA"/>
        </w:rPr>
        <w:t xml:space="preserve"> або </w:t>
      </w:r>
      <w:r w:rsidR="00E206EF" w:rsidRPr="0092111C">
        <w:rPr>
          <w:rFonts w:ascii="Arial" w:hAnsi="Arial" w:cs="Arial"/>
          <w:lang w:val="uk-UA"/>
        </w:rPr>
        <w:t>телефон</w:t>
      </w:r>
      <w:r w:rsidR="00B64BEF" w:rsidRPr="0092111C">
        <w:rPr>
          <w:rFonts w:ascii="Arial" w:hAnsi="Arial" w:cs="Arial"/>
          <w:lang w:val="uk-UA"/>
        </w:rPr>
        <w:t>ом</w:t>
      </w:r>
      <w:r w:rsidR="00E206EF" w:rsidRPr="0092111C">
        <w:rPr>
          <w:rFonts w:ascii="Arial" w:hAnsi="Arial" w:cs="Arial"/>
          <w:lang w:val="uk-UA"/>
        </w:rPr>
        <w:t xml:space="preserve"> –</w:t>
      </w:r>
      <w:r w:rsidR="005C1FF3">
        <w:rPr>
          <w:rFonts w:ascii="Arial" w:hAnsi="Arial" w:cs="Arial"/>
          <w:lang w:val="uk-UA"/>
        </w:rPr>
        <w:t xml:space="preserve"> </w:t>
      </w:r>
      <w:r w:rsidR="00E206EF" w:rsidRPr="0092111C">
        <w:rPr>
          <w:rFonts w:ascii="Arial" w:hAnsi="Arial" w:cs="Arial"/>
          <w:lang w:val="uk-UA"/>
        </w:rPr>
        <w:t>(050) 734-45-79</w:t>
      </w:r>
      <w:r w:rsidR="00406ED4">
        <w:rPr>
          <w:rFonts w:ascii="Arial" w:hAnsi="Arial" w:cs="Arial"/>
          <w:lang w:val="uk-UA"/>
        </w:rPr>
        <w:t xml:space="preserve">, </w:t>
      </w:r>
      <w:r w:rsidR="00406ED4" w:rsidRPr="0092111C">
        <w:rPr>
          <w:rFonts w:ascii="Arial" w:hAnsi="Arial" w:cs="Arial"/>
          <w:lang w:val="uk-UA"/>
        </w:rPr>
        <w:t>Юлія</w:t>
      </w:r>
      <w:r w:rsidR="00406ED4">
        <w:rPr>
          <w:rFonts w:ascii="Arial" w:hAnsi="Arial" w:cs="Arial"/>
          <w:lang w:val="uk-UA"/>
        </w:rPr>
        <w:t xml:space="preserve">. </w:t>
      </w:r>
    </w:p>
    <w:p w14:paraId="25E40B46" w14:textId="77777777" w:rsidR="00DB6D92" w:rsidRPr="0092111C" w:rsidRDefault="00DB6D92" w:rsidP="00495249">
      <w:pPr>
        <w:pStyle w:val="a9"/>
        <w:ind w:left="1080"/>
        <w:jc w:val="both"/>
        <w:rPr>
          <w:rFonts w:ascii="Arial" w:hAnsi="Arial" w:cs="Arial"/>
          <w:sz w:val="20"/>
          <w:szCs w:val="20"/>
        </w:rPr>
      </w:pPr>
    </w:p>
    <w:p w14:paraId="38915286" w14:textId="77777777" w:rsidR="00DB6D92" w:rsidRPr="0092111C" w:rsidRDefault="00DB6D92" w:rsidP="00495249">
      <w:pPr>
        <w:pStyle w:val="a9"/>
        <w:ind w:left="1080"/>
        <w:jc w:val="both"/>
        <w:rPr>
          <w:rFonts w:ascii="Arial" w:hAnsi="Arial" w:cs="Arial"/>
          <w:sz w:val="20"/>
          <w:szCs w:val="20"/>
        </w:rPr>
      </w:pPr>
    </w:p>
    <w:p w14:paraId="3A17AD35" w14:textId="77777777" w:rsidR="00DB6D92" w:rsidRPr="0092111C" w:rsidRDefault="00DB6D92" w:rsidP="00495249">
      <w:pPr>
        <w:pStyle w:val="a9"/>
        <w:ind w:left="1080"/>
        <w:jc w:val="both"/>
        <w:rPr>
          <w:rFonts w:ascii="Arial" w:hAnsi="Arial" w:cs="Arial"/>
          <w:sz w:val="20"/>
          <w:szCs w:val="20"/>
        </w:rPr>
      </w:pPr>
    </w:p>
    <w:p w14:paraId="395C8B84" w14:textId="77777777" w:rsidR="00DB6D92" w:rsidRPr="0092111C" w:rsidRDefault="00DB6D92" w:rsidP="00495249">
      <w:pPr>
        <w:pStyle w:val="a9"/>
        <w:ind w:left="1080"/>
        <w:jc w:val="both"/>
        <w:rPr>
          <w:rFonts w:ascii="Arial" w:hAnsi="Arial" w:cs="Arial"/>
          <w:sz w:val="20"/>
          <w:szCs w:val="20"/>
        </w:rPr>
      </w:pPr>
    </w:p>
    <w:p w14:paraId="2E6128D0" w14:textId="77777777" w:rsidR="00DB6D92" w:rsidRPr="0092111C" w:rsidRDefault="00DB6D92" w:rsidP="00495249">
      <w:pPr>
        <w:pStyle w:val="a9"/>
        <w:ind w:left="1080"/>
        <w:jc w:val="both"/>
        <w:rPr>
          <w:rFonts w:ascii="Arial" w:hAnsi="Arial" w:cs="Arial"/>
          <w:sz w:val="20"/>
          <w:szCs w:val="20"/>
        </w:rPr>
      </w:pPr>
    </w:p>
    <w:p w14:paraId="60676F94" w14:textId="77777777" w:rsidR="002E2F11" w:rsidRPr="0092111C" w:rsidRDefault="002E2F11" w:rsidP="00495249">
      <w:pPr>
        <w:ind w:right="-97"/>
        <w:jc w:val="both"/>
        <w:rPr>
          <w:rFonts w:ascii="Arial" w:hAnsi="Arial" w:cs="Arial"/>
          <w:b/>
          <w:color w:val="000000"/>
          <w:lang w:val="uk-UA"/>
        </w:rPr>
      </w:pPr>
    </w:p>
    <w:sectPr w:rsidR="002E2F11" w:rsidRPr="0092111C" w:rsidSect="00A03A58">
      <w:headerReference w:type="default" r:id="rId26"/>
      <w:pgSz w:w="11906" w:h="16838"/>
      <w:pgMar w:top="1024" w:right="1134" w:bottom="284" w:left="1797" w:header="737" w:footer="68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826D3" w14:textId="77777777" w:rsidR="004200E6" w:rsidRDefault="004200E6">
      <w:r>
        <w:separator/>
      </w:r>
    </w:p>
  </w:endnote>
  <w:endnote w:type="continuationSeparator" w:id="0">
    <w:p w14:paraId="69903558" w14:textId="77777777" w:rsidR="004200E6" w:rsidRDefault="004200E6">
      <w:r>
        <w:continuationSeparator/>
      </w:r>
    </w:p>
  </w:endnote>
  <w:endnote w:type="continuationNotice" w:id="1">
    <w:p w14:paraId="36546D3C" w14:textId="77777777" w:rsidR="004200E6" w:rsidRDefault="004200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Neue">
    <w:altName w:val="Arial"/>
    <w:panose1 w:val="00000000000000000000"/>
    <w:charset w:val="0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2F12A" w14:textId="77777777" w:rsidR="004200E6" w:rsidRDefault="004200E6">
      <w:r>
        <w:separator/>
      </w:r>
    </w:p>
  </w:footnote>
  <w:footnote w:type="continuationSeparator" w:id="0">
    <w:p w14:paraId="05E14854" w14:textId="77777777" w:rsidR="004200E6" w:rsidRDefault="004200E6">
      <w:r>
        <w:continuationSeparator/>
      </w:r>
    </w:p>
  </w:footnote>
  <w:footnote w:type="continuationNotice" w:id="1">
    <w:p w14:paraId="5CC4B90F" w14:textId="77777777" w:rsidR="004200E6" w:rsidRDefault="004200E6"/>
  </w:footnote>
  <w:footnote w:id="2">
    <w:p w14:paraId="26C110B8" w14:textId="77777777" w:rsidR="00D03B0E" w:rsidRPr="006B336E" w:rsidRDefault="00D03B0E" w:rsidP="00D03B0E">
      <w:pPr>
        <w:jc w:val="both"/>
        <w:rPr>
          <w:rFonts w:ascii="Arial" w:hAnsi="Arial" w:cs="Arial"/>
          <w:bCs/>
          <w:iCs/>
          <w:szCs w:val="22"/>
          <w:lang w:val="uk-UA"/>
        </w:rPr>
      </w:pPr>
    </w:p>
  </w:footnote>
  <w:footnote w:id="3">
    <w:p w14:paraId="57AB3A49" w14:textId="77777777" w:rsidR="00D03B0E" w:rsidRPr="001C5097" w:rsidRDefault="00D03B0E" w:rsidP="00D03B0E">
      <w:pPr>
        <w:pStyle w:val="af0"/>
        <w:rPr>
          <w:lang w:val="uk-UA"/>
        </w:rPr>
      </w:pPr>
      <w:r>
        <w:rPr>
          <w:rStyle w:val="af2"/>
        </w:rPr>
        <w:footnoteRef/>
      </w:r>
      <w:r w:rsidRPr="001C5097">
        <w:rPr>
          <w:lang w:val="ru-RU"/>
        </w:rPr>
        <w:t xml:space="preserve"> </w:t>
      </w:r>
      <w:r w:rsidRPr="00E5755F">
        <w:rPr>
          <w:rFonts w:ascii="Arial" w:eastAsia="Times New Roman" w:hAnsi="Arial" w:cs="Arial"/>
          <w:color w:val="000000"/>
          <w:lang w:val="ru-RU" w:eastAsia="en-US"/>
        </w:rPr>
        <w:t>Відсутність зазначених документів може призвезти до автоматичної дискваліфікації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1A790" w14:textId="77777777" w:rsidR="00864665" w:rsidRDefault="00864665">
    <w:pPr>
      <w:pStyle w:val="a4"/>
      <w:ind w:left="-426"/>
      <w:jc w:val="center"/>
      <w:rPr>
        <w:noProof/>
      </w:rPr>
    </w:pPr>
    <w:r>
      <w:object w:dxaOrig="6601" w:dyaOrig="2475" w14:anchorId="09373A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102.6pt;height:34.8pt">
          <v:imagedata r:id="rId1" o:title=""/>
        </v:shape>
        <o:OLEObject Type="Embed" ProgID="PBrush" ShapeID="_x0000_i1031" DrawAspect="Content" ObjectID="_1704789802" r:id="rId2"/>
      </w:object>
    </w:r>
  </w:p>
  <w:p w14:paraId="36262298" w14:textId="77777777" w:rsidR="00864665" w:rsidRDefault="00864665">
    <w:pPr>
      <w:pBdr>
        <w:bottom w:val="single" w:sz="6" w:space="1" w:color="auto"/>
      </w:pBdr>
      <w:jc w:val="center"/>
      <w:rPr>
        <w:sz w:val="24"/>
        <w:lang w:val="ru-RU"/>
      </w:rPr>
    </w:pPr>
    <w:r>
      <w:rPr>
        <w:sz w:val="24"/>
        <w:lang w:val="ru-RU"/>
      </w:rPr>
      <w:t>Академія Української Преси (</w:t>
    </w:r>
    <w:r>
      <w:rPr>
        <w:sz w:val="24"/>
        <w:lang w:val="uk-UA"/>
      </w:rPr>
      <w:t>АУП</w:t>
    </w:r>
    <w:r>
      <w:rPr>
        <w:sz w:val="24"/>
        <w:lang w:val="ru-RU"/>
      </w:rPr>
      <w:t xml:space="preserve">) / </w:t>
    </w:r>
    <w:r>
      <w:rPr>
        <w:sz w:val="24"/>
      </w:rPr>
      <w:t>Academy</w:t>
    </w:r>
    <w:r>
      <w:rPr>
        <w:sz w:val="24"/>
        <w:lang w:val="ru-RU"/>
      </w:rPr>
      <w:t xml:space="preserve"> </w:t>
    </w:r>
    <w:r>
      <w:rPr>
        <w:sz w:val="24"/>
      </w:rPr>
      <w:t>of</w:t>
    </w:r>
    <w:r>
      <w:rPr>
        <w:sz w:val="24"/>
        <w:lang w:val="ru-RU"/>
      </w:rPr>
      <w:t xml:space="preserve"> </w:t>
    </w:r>
    <w:r>
      <w:rPr>
        <w:sz w:val="24"/>
      </w:rPr>
      <w:t>Ukrainian</w:t>
    </w:r>
    <w:r>
      <w:rPr>
        <w:sz w:val="24"/>
        <w:lang w:val="ru-RU"/>
      </w:rPr>
      <w:t xml:space="preserve"> </w:t>
    </w:r>
    <w:r>
      <w:rPr>
        <w:sz w:val="24"/>
      </w:rPr>
      <w:t>Press</w:t>
    </w:r>
    <w:r>
      <w:rPr>
        <w:sz w:val="24"/>
        <w:lang w:val="ru-RU"/>
      </w:rPr>
      <w:t xml:space="preserve"> (</w:t>
    </w:r>
    <w:r>
      <w:rPr>
        <w:sz w:val="24"/>
      </w:rPr>
      <w:t>AUP</w:t>
    </w:r>
    <w:r>
      <w:rPr>
        <w:sz w:val="24"/>
        <w:lang w:val="ru-RU"/>
      </w:rPr>
      <w:t>)</w:t>
    </w:r>
  </w:p>
  <w:p w14:paraId="7009EE8B" w14:textId="77777777" w:rsidR="00A03A58" w:rsidRDefault="00864665">
    <w:pPr>
      <w:pStyle w:val="a3"/>
      <w:rPr>
        <w:sz w:val="22"/>
        <w:lang w:val="en-US"/>
      </w:rPr>
    </w:pPr>
    <w:r w:rsidRPr="00736A4F">
      <w:rPr>
        <w:sz w:val="22"/>
        <w:lang w:val="ru-RU"/>
      </w:rPr>
      <w:t xml:space="preserve">                                                </w:t>
    </w:r>
    <w:r w:rsidR="00406099">
      <w:rPr>
        <w:sz w:val="22"/>
        <w:lang w:val="uk-UA"/>
      </w:rPr>
      <w:t>11</w:t>
    </w:r>
    <w:r w:rsidR="00406099">
      <w:rPr>
        <w:sz w:val="22"/>
        <w:lang w:val="en-US"/>
      </w:rPr>
      <w:t>A/56 Vasylya Poryka St., Kyiv, 04208, Ukraine</w:t>
    </w:r>
  </w:p>
  <w:p w14:paraId="481135B8" w14:textId="77777777" w:rsidR="00864665" w:rsidRPr="0056725E" w:rsidRDefault="00406099">
    <w:pPr>
      <w:pStyle w:val="a3"/>
      <w:rPr>
        <w:lang w:val="en-US"/>
      </w:rPr>
    </w:pPr>
    <w:r>
      <w:rPr>
        <w:sz w:val="22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D4A71"/>
    <w:multiLevelType w:val="hybridMultilevel"/>
    <w:tmpl w:val="0E1C888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C43D2"/>
    <w:multiLevelType w:val="hybridMultilevel"/>
    <w:tmpl w:val="874AB3FE"/>
    <w:lvl w:ilvl="0" w:tplc="A76E99AC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64C293B"/>
    <w:multiLevelType w:val="hybridMultilevel"/>
    <w:tmpl w:val="B0A66788"/>
    <w:lvl w:ilvl="0" w:tplc="664E27C4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8326BD6"/>
    <w:multiLevelType w:val="hybridMultilevel"/>
    <w:tmpl w:val="B6E05E40"/>
    <w:lvl w:ilvl="0" w:tplc="220ED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8A4CE6">
      <w:numFmt w:val="none"/>
      <w:lvlText w:val=""/>
      <w:lvlJc w:val="left"/>
      <w:pPr>
        <w:tabs>
          <w:tab w:val="num" w:pos="360"/>
        </w:tabs>
      </w:pPr>
    </w:lvl>
    <w:lvl w:ilvl="2" w:tplc="A89CF506">
      <w:numFmt w:val="none"/>
      <w:lvlText w:val=""/>
      <w:lvlJc w:val="left"/>
      <w:pPr>
        <w:tabs>
          <w:tab w:val="num" w:pos="360"/>
        </w:tabs>
      </w:pPr>
    </w:lvl>
    <w:lvl w:ilvl="3" w:tplc="6DDE6532">
      <w:numFmt w:val="none"/>
      <w:lvlText w:val=""/>
      <w:lvlJc w:val="left"/>
      <w:pPr>
        <w:tabs>
          <w:tab w:val="num" w:pos="360"/>
        </w:tabs>
      </w:pPr>
    </w:lvl>
    <w:lvl w:ilvl="4" w:tplc="B30C71F0">
      <w:numFmt w:val="none"/>
      <w:lvlText w:val=""/>
      <w:lvlJc w:val="left"/>
      <w:pPr>
        <w:tabs>
          <w:tab w:val="num" w:pos="360"/>
        </w:tabs>
      </w:pPr>
    </w:lvl>
    <w:lvl w:ilvl="5" w:tplc="7DA82170">
      <w:numFmt w:val="none"/>
      <w:lvlText w:val=""/>
      <w:lvlJc w:val="left"/>
      <w:pPr>
        <w:tabs>
          <w:tab w:val="num" w:pos="360"/>
        </w:tabs>
      </w:pPr>
    </w:lvl>
    <w:lvl w:ilvl="6" w:tplc="3A065A02">
      <w:numFmt w:val="none"/>
      <w:lvlText w:val=""/>
      <w:lvlJc w:val="left"/>
      <w:pPr>
        <w:tabs>
          <w:tab w:val="num" w:pos="360"/>
        </w:tabs>
      </w:pPr>
    </w:lvl>
    <w:lvl w:ilvl="7" w:tplc="594E6D08">
      <w:numFmt w:val="none"/>
      <w:lvlText w:val=""/>
      <w:lvlJc w:val="left"/>
      <w:pPr>
        <w:tabs>
          <w:tab w:val="num" w:pos="360"/>
        </w:tabs>
      </w:pPr>
    </w:lvl>
    <w:lvl w:ilvl="8" w:tplc="37B6B38C">
      <w:numFmt w:val="none"/>
      <w:lvlText w:val=""/>
      <w:lvlJc w:val="left"/>
      <w:pPr>
        <w:tabs>
          <w:tab w:val="num" w:pos="360"/>
        </w:tabs>
      </w:pPr>
    </w:lvl>
  </w:abstractNum>
  <w:abstractNum w:abstractNumId="4" w15:restartNumberingAfterBreak="0">
    <w:nsid w:val="3897494B"/>
    <w:multiLevelType w:val="hybridMultilevel"/>
    <w:tmpl w:val="055E30A4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93710ED"/>
    <w:multiLevelType w:val="hybridMultilevel"/>
    <w:tmpl w:val="11506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923F10"/>
    <w:multiLevelType w:val="hybridMultilevel"/>
    <w:tmpl w:val="0F56BBD0"/>
    <w:lvl w:ilvl="0" w:tplc="C08A01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D5233B"/>
    <w:multiLevelType w:val="hybridMultilevel"/>
    <w:tmpl w:val="9F38D814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AE186D"/>
    <w:multiLevelType w:val="hybridMultilevel"/>
    <w:tmpl w:val="573CEF1E"/>
    <w:lvl w:ilvl="0" w:tplc="E53E3F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CE75001"/>
    <w:multiLevelType w:val="hybridMultilevel"/>
    <w:tmpl w:val="EF181D16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5FDC386E"/>
    <w:multiLevelType w:val="multilevel"/>
    <w:tmpl w:val="2FC88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351853"/>
    <w:multiLevelType w:val="hybridMultilevel"/>
    <w:tmpl w:val="B6FA4038"/>
    <w:lvl w:ilvl="0" w:tplc="04090017">
      <w:start w:val="1"/>
      <w:numFmt w:val="lowerLetter"/>
      <w:lvlText w:val="%1)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 w15:restartNumberingAfterBreak="0">
    <w:nsid w:val="67AE3A46"/>
    <w:multiLevelType w:val="hybridMultilevel"/>
    <w:tmpl w:val="C296A80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2089D"/>
    <w:multiLevelType w:val="hybridMultilevel"/>
    <w:tmpl w:val="3B848B02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305588F"/>
    <w:multiLevelType w:val="hybridMultilevel"/>
    <w:tmpl w:val="0736E436"/>
    <w:lvl w:ilvl="0" w:tplc="0F5C9824">
      <w:start w:val="1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7E460CD1"/>
    <w:multiLevelType w:val="hybridMultilevel"/>
    <w:tmpl w:val="59B4D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2"/>
  </w:num>
  <w:num w:numId="5">
    <w:abstractNumId w:val="0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2"/>
  </w:num>
  <w:num w:numId="10">
    <w:abstractNumId w:val="9"/>
  </w:num>
  <w:num w:numId="11">
    <w:abstractNumId w:val="8"/>
  </w:num>
  <w:num w:numId="12">
    <w:abstractNumId w:val="11"/>
  </w:num>
  <w:num w:numId="13">
    <w:abstractNumId w:val="15"/>
  </w:num>
  <w:num w:numId="14">
    <w:abstractNumId w:val="5"/>
  </w:num>
  <w:num w:numId="15">
    <w:abstractNumId w:val="1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84"/>
  </w:hdrShapeDefaults>
  <w:footnotePr>
    <w:footnote w:id="-1"/>
    <w:footnote w:id="0"/>
    <w:footnote w:id="1"/>
  </w:footnotePr>
  <w:endnotePr>
    <w:endnote w:id="-1"/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134D5"/>
    <w:rsid w:val="00013D30"/>
    <w:rsid w:val="00017F91"/>
    <w:rsid w:val="000245DF"/>
    <w:rsid w:val="00044263"/>
    <w:rsid w:val="00053914"/>
    <w:rsid w:val="00072773"/>
    <w:rsid w:val="0008509B"/>
    <w:rsid w:val="00090084"/>
    <w:rsid w:val="00090D9A"/>
    <w:rsid w:val="000A0737"/>
    <w:rsid w:val="000A749E"/>
    <w:rsid w:val="000B2894"/>
    <w:rsid w:val="000B6D0C"/>
    <w:rsid w:val="000B7D50"/>
    <w:rsid w:val="000E3D35"/>
    <w:rsid w:val="000F481B"/>
    <w:rsid w:val="00105D65"/>
    <w:rsid w:val="00110C8F"/>
    <w:rsid w:val="001133A1"/>
    <w:rsid w:val="0011665B"/>
    <w:rsid w:val="001253A0"/>
    <w:rsid w:val="0012704E"/>
    <w:rsid w:val="00155409"/>
    <w:rsid w:val="00175769"/>
    <w:rsid w:val="001769EB"/>
    <w:rsid w:val="0018298E"/>
    <w:rsid w:val="00196413"/>
    <w:rsid w:val="001B1286"/>
    <w:rsid w:val="001B3CB0"/>
    <w:rsid w:val="001B453F"/>
    <w:rsid w:val="001B675C"/>
    <w:rsid w:val="001E357B"/>
    <w:rsid w:val="001E717F"/>
    <w:rsid w:val="001F0EF5"/>
    <w:rsid w:val="001F4FEE"/>
    <w:rsid w:val="001F5F47"/>
    <w:rsid w:val="0020112E"/>
    <w:rsid w:val="00207856"/>
    <w:rsid w:val="0021176E"/>
    <w:rsid w:val="0021577F"/>
    <w:rsid w:val="00216857"/>
    <w:rsid w:val="002175F0"/>
    <w:rsid w:val="002235C3"/>
    <w:rsid w:val="0024290C"/>
    <w:rsid w:val="0024431D"/>
    <w:rsid w:val="002469EA"/>
    <w:rsid w:val="00286027"/>
    <w:rsid w:val="002968A2"/>
    <w:rsid w:val="002976FB"/>
    <w:rsid w:val="002A301E"/>
    <w:rsid w:val="002A3E27"/>
    <w:rsid w:val="002B1ED9"/>
    <w:rsid w:val="002C3539"/>
    <w:rsid w:val="002C4463"/>
    <w:rsid w:val="002E0A75"/>
    <w:rsid w:val="002E2024"/>
    <w:rsid w:val="002E2F11"/>
    <w:rsid w:val="002E3434"/>
    <w:rsid w:val="002F5718"/>
    <w:rsid w:val="002F6CDB"/>
    <w:rsid w:val="00304CF0"/>
    <w:rsid w:val="00306A81"/>
    <w:rsid w:val="003131FE"/>
    <w:rsid w:val="00314623"/>
    <w:rsid w:val="00333E97"/>
    <w:rsid w:val="003444CB"/>
    <w:rsid w:val="0034643F"/>
    <w:rsid w:val="003578EC"/>
    <w:rsid w:val="0036738A"/>
    <w:rsid w:val="00373437"/>
    <w:rsid w:val="003774F4"/>
    <w:rsid w:val="00382903"/>
    <w:rsid w:val="00386943"/>
    <w:rsid w:val="00387892"/>
    <w:rsid w:val="00397A95"/>
    <w:rsid w:val="003A1809"/>
    <w:rsid w:val="003A3C85"/>
    <w:rsid w:val="003A58B9"/>
    <w:rsid w:val="003A5ADF"/>
    <w:rsid w:val="003A73AF"/>
    <w:rsid w:val="003A7AD2"/>
    <w:rsid w:val="003A7ECF"/>
    <w:rsid w:val="003B39D3"/>
    <w:rsid w:val="003D4420"/>
    <w:rsid w:val="003F1CB2"/>
    <w:rsid w:val="00406099"/>
    <w:rsid w:val="00406CA5"/>
    <w:rsid w:val="00406ED4"/>
    <w:rsid w:val="00416581"/>
    <w:rsid w:val="004200E6"/>
    <w:rsid w:val="004262EF"/>
    <w:rsid w:val="004263B9"/>
    <w:rsid w:val="0043424E"/>
    <w:rsid w:val="00437BAF"/>
    <w:rsid w:val="0045571E"/>
    <w:rsid w:val="00456F46"/>
    <w:rsid w:val="004659AD"/>
    <w:rsid w:val="00466519"/>
    <w:rsid w:val="00467D83"/>
    <w:rsid w:val="0047155E"/>
    <w:rsid w:val="00474194"/>
    <w:rsid w:val="0048258D"/>
    <w:rsid w:val="00483E8F"/>
    <w:rsid w:val="00490335"/>
    <w:rsid w:val="00494D8A"/>
    <w:rsid w:val="00495249"/>
    <w:rsid w:val="00497101"/>
    <w:rsid w:val="004B21F8"/>
    <w:rsid w:val="004D43C9"/>
    <w:rsid w:val="004D5A3E"/>
    <w:rsid w:val="004D7A2F"/>
    <w:rsid w:val="004F0A47"/>
    <w:rsid w:val="00520CE9"/>
    <w:rsid w:val="00530F37"/>
    <w:rsid w:val="00536FEB"/>
    <w:rsid w:val="00537429"/>
    <w:rsid w:val="00543667"/>
    <w:rsid w:val="005445A2"/>
    <w:rsid w:val="0055161E"/>
    <w:rsid w:val="00552002"/>
    <w:rsid w:val="00555D6E"/>
    <w:rsid w:val="005656F1"/>
    <w:rsid w:val="0056725E"/>
    <w:rsid w:val="0056760C"/>
    <w:rsid w:val="00580B25"/>
    <w:rsid w:val="005812CA"/>
    <w:rsid w:val="005972A1"/>
    <w:rsid w:val="005A178E"/>
    <w:rsid w:val="005A3982"/>
    <w:rsid w:val="005B5ADE"/>
    <w:rsid w:val="005C1FF3"/>
    <w:rsid w:val="005C71C7"/>
    <w:rsid w:val="005D3DAF"/>
    <w:rsid w:val="005D7261"/>
    <w:rsid w:val="005E07A7"/>
    <w:rsid w:val="005E0985"/>
    <w:rsid w:val="005E7019"/>
    <w:rsid w:val="005F2048"/>
    <w:rsid w:val="005F69DE"/>
    <w:rsid w:val="00613386"/>
    <w:rsid w:val="00613B75"/>
    <w:rsid w:val="00632ADE"/>
    <w:rsid w:val="006372FB"/>
    <w:rsid w:val="00643BD1"/>
    <w:rsid w:val="006550FB"/>
    <w:rsid w:val="0066007D"/>
    <w:rsid w:val="0066140C"/>
    <w:rsid w:val="00664AA6"/>
    <w:rsid w:val="006A411A"/>
    <w:rsid w:val="006C67BC"/>
    <w:rsid w:val="006E56E2"/>
    <w:rsid w:val="006E6DB1"/>
    <w:rsid w:val="006F6DBF"/>
    <w:rsid w:val="00702320"/>
    <w:rsid w:val="00705AC5"/>
    <w:rsid w:val="00714EE5"/>
    <w:rsid w:val="0071556C"/>
    <w:rsid w:val="00720AAD"/>
    <w:rsid w:val="00721E31"/>
    <w:rsid w:val="0072303C"/>
    <w:rsid w:val="007246B3"/>
    <w:rsid w:val="00733FCA"/>
    <w:rsid w:val="00736A4F"/>
    <w:rsid w:val="00745270"/>
    <w:rsid w:val="007627B6"/>
    <w:rsid w:val="007873E9"/>
    <w:rsid w:val="0079289C"/>
    <w:rsid w:val="007A5277"/>
    <w:rsid w:val="007B577B"/>
    <w:rsid w:val="007B70A3"/>
    <w:rsid w:val="007C3A14"/>
    <w:rsid w:val="007F39CE"/>
    <w:rsid w:val="008233F3"/>
    <w:rsid w:val="0083040B"/>
    <w:rsid w:val="008328BE"/>
    <w:rsid w:val="00836C48"/>
    <w:rsid w:val="00860B7E"/>
    <w:rsid w:val="00864665"/>
    <w:rsid w:val="00864E04"/>
    <w:rsid w:val="008807CE"/>
    <w:rsid w:val="00880C03"/>
    <w:rsid w:val="00893008"/>
    <w:rsid w:val="00894D66"/>
    <w:rsid w:val="008A3E03"/>
    <w:rsid w:val="008A5E56"/>
    <w:rsid w:val="008A663B"/>
    <w:rsid w:val="008B33E7"/>
    <w:rsid w:val="008B4D18"/>
    <w:rsid w:val="008B5E04"/>
    <w:rsid w:val="008B6FA9"/>
    <w:rsid w:val="008C54E1"/>
    <w:rsid w:val="008C62A8"/>
    <w:rsid w:val="008D1119"/>
    <w:rsid w:val="008D4FD2"/>
    <w:rsid w:val="00902618"/>
    <w:rsid w:val="00907A48"/>
    <w:rsid w:val="00907ED0"/>
    <w:rsid w:val="0092111C"/>
    <w:rsid w:val="00926829"/>
    <w:rsid w:val="009310CF"/>
    <w:rsid w:val="009440F1"/>
    <w:rsid w:val="00944192"/>
    <w:rsid w:val="00946DE7"/>
    <w:rsid w:val="0095127D"/>
    <w:rsid w:val="00951FCB"/>
    <w:rsid w:val="00953CBA"/>
    <w:rsid w:val="00954DD7"/>
    <w:rsid w:val="00985A6D"/>
    <w:rsid w:val="009A0F50"/>
    <w:rsid w:val="009B3BFF"/>
    <w:rsid w:val="009D1717"/>
    <w:rsid w:val="009D3BAF"/>
    <w:rsid w:val="009D5272"/>
    <w:rsid w:val="009F150D"/>
    <w:rsid w:val="009F7261"/>
    <w:rsid w:val="00A03A58"/>
    <w:rsid w:val="00A0542C"/>
    <w:rsid w:val="00A07407"/>
    <w:rsid w:val="00A10355"/>
    <w:rsid w:val="00A11615"/>
    <w:rsid w:val="00A11959"/>
    <w:rsid w:val="00A24616"/>
    <w:rsid w:val="00A258B2"/>
    <w:rsid w:val="00A34110"/>
    <w:rsid w:val="00A3615B"/>
    <w:rsid w:val="00A52536"/>
    <w:rsid w:val="00A53720"/>
    <w:rsid w:val="00A57A37"/>
    <w:rsid w:val="00A61A85"/>
    <w:rsid w:val="00A62029"/>
    <w:rsid w:val="00A7647C"/>
    <w:rsid w:val="00AB0BCD"/>
    <w:rsid w:val="00AB66DE"/>
    <w:rsid w:val="00AC0914"/>
    <w:rsid w:val="00AC5284"/>
    <w:rsid w:val="00AC75F9"/>
    <w:rsid w:val="00AD107C"/>
    <w:rsid w:val="00AD3062"/>
    <w:rsid w:val="00AE6EAD"/>
    <w:rsid w:val="00AF2E65"/>
    <w:rsid w:val="00AF6D14"/>
    <w:rsid w:val="00B02504"/>
    <w:rsid w:val="00B05D39"/>
    <w:rsid w:val="00B20225"/>
    <w:rsid w:val="00B22199"/>
    <w:rsid w:val="00B22DFD"/>
    <w:rsid w:val="00B274B0"/>
    <w:rsid w:val="00B30ACF"/>
    <w:rsid w:val="00B3166C"/>
    <w:rsid w:val="00B32BC3"/>
    <w:rsid w:val="00B64BEF"/>
    <w:rsid w:val="00B7277D"/>
    <w:rsid w:val="00B75D26"/>
    <w:rsid w:val="00B9615C"/>
    <w:rsid w:val="00BA41E1"/>
    <w:rsid w:val="00BA7F6A"/>
    <w:rsid w:val="00BB27D1"/>
    <w:rsid w:val="00BB7C95"/>
    <w:rsid w:val="00BC3356"/>
    <w:rsid w:val="00BD26DF"/>
    <w:rsid w:val="00BD5C98"/>
    <w:rsid w:val="00BF3116"/>
    <w:rsid w:val="00C00E52"/>
    <w:rsid w:val="00C03581"/>
    <w:rsid w:val="00C0390C"/>
    <w:rsid w:val="00C0610D"/>
    <w:rsid w:val="00C06C89"/>
    <w:rsid w:val="00C134D5"/>
    <w:rsid w:val="00C34795"/>
    <w:rsid w:val="00C3586D"/>
    <w:rsid w:val="00C422F3"/>
    <w:rsid w:val="00C424D3"/>
    <w:rsid w:val="00C44A5A"/>
    <w:rsid w:val="00C45BB5"/>
    <w:rsid w:val="00C54341"/>
    <w:rsid w:val="00C67FFD"/>
    <w:rsid w:val="00C72069"/>
    <w:rsid w:val="00C81FB0"/>
    <w:rsid w:val="00C83357"/>
    <w:rsid w:val="00C83660"/>
    <w:rsid w:val="00C86BE9"/>
    <w:rsid w:val="00C904AC"/>
    <w:rsid w:val="00C92535"/>
    <w:rsid w:val="00C93FE8"/>
    <w:rsid w:val="00C96897"/>
    <w:rsid w:val="00CA261A"/>
    <w:rsid w:val="00CA6A9D"/>
    <w:rsid w:val="00CB6997"/>
    <w:rsid w:val="00CC2109"/>
    <w:rsid w:val="00CC4041"/>
    <w:rsid w:val="00CC7339"/>
    <w:rsid w:val="00CD2368"/>
    <w:rsid w:val="00CD376C"/>
    <w:rsid w:val="00CE35B0"/>
    <w:rsid w:val="00CE4ACA"/>
    <w:rsid w:val="00CF086C"/>
    <w:rsid w:val="00CF79BA"/>
    <w:rsid w:val="00D02996"/>
    <w:rsid w:val="00D03B0E"/>
    <w:rsid w:val="00D11E95"/>
    <w:rsid w:val="00D1738C"/>
    <w:rsid w:val="00D455B9"/>
    <w:rsid w:val="00D522A1"/>
    <w:rsid w:val="00DA25F0"/>
    <w:rsid w:val="00DA3617"/>
    <w:rsid w:val="00DA489A"/>
    <w:rsid w:val="00DA6A8C"/>
    <w:rsid w:val="00DA71BE"/>
    <w:rsid w:val="00DB5961"/>
    <w:rsid w:val="00DB6D92"/>
    <w:rsid w:val="00DD0EA5"/>
    <w:rsid w:val="00DE392D"/>
    <w:rsid w:val="00DE471D"/>
    <w:rsid w:val="00DF0547"/>
    <w:rsid w:val="00DF715D"/>
    <w:rsid w:val="00E02D69"/>
    <w:rsid w:val="00E07579"/>
    <w:rsid w:val="00E14B93"/>
    <w:rsid w:val="00E206EF"/>
    <w:rsid w:val="00E30390"/>
    <w:rsid w:val="00E33B1D"/>
    <w:rsid w:val="00E4636E"/>
    <w:rsid w:val="00E57FF9"/>
    <w:rsid w:val="00E76026"/>
    <w:rsid w:val="00E84E74"/>
    <w:rsid w:val="00E93AFC"/>
    <w:rsid w:val="00EA2D67"/>
    <w:rsid w:val="00EA3188"/>
    <w:rsid w:val="00EA4FD0"/>
    <w:rsid w:val="00EB3C19"/>
    <w:rsid w:val="00EC57A3"/>
    <w:rsid w:val="00ED4F84"/>
    <w:rsid w:val="00EE2AF9"/>
    <w:rsid w:val="00EE563D"/>
    <w:rsid w:val="00EF2B12"/>
    <w:rsid w:val="00F02F55"/>
    <w:rsid w:val="00F047A7"/>
    <w:rsid w:val="00F11447"/>
    <w:rsid w:val="00F15A28"/>
    <w:rsid w:val="00F17CB1"/>
    <w:rsid w:val="00F5161C"/>
    <w:rsid w:val="00F5622F"/>
    <w:rsid w:val="00F74DDD"/>
    <w:rsid w:val="00F85B16"/>
    <w:rsid w:val="00F91508"/>
    <w:rsid w:val="00F938EC"/>
    <w:rsid w:val="00FA0673"/>
    <w:rsid w:val="00FA6168"/>
    <w:rsid w:val="00FB1C02"/>
    <w:rsid w:val="00FB7C0F"/>
    <w:rsid w:val="00FD79D0"/>
    <w:rsid w:val="00FE324F"/>
    <w:rsid w:val="00FE3B7F"/>
    <w:rsid w:val="00FF6ECB"/>
    <w:rsid w:val="0355DEF8"/>
    <w:rsid w:val="0AA73EF2"/>
    <w:rsid w:val="29B1B274"/>
    <w:rsid w:val="3F3B165F"/>
    <w:rsid w:val="4C8D14BC"/>
    <w:rsid w:val="58301B5B"/>
    <w:rsid w:val="640D549A"/>
    <w:rsid w:val="6B28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4"/>
    <o:shapelayout v:ext="edit">
      <o:idmap v:ext="edit" data="2"/>
    </o:shapelayout>
  </w:shapeDefaults>
  <w:decimalSymbol w:val=","/>
  <w:listSeparator w:val=";"/>
  <w14:docId w14:val="16F62B6C"/>
  <w15:chartTrackingRefBased/>
  <w15:docId w15:val="{99E674E6-A859-45CD-A9AC-E2463BF1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val="en-GB" w:eastAsia="en-US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4"/>
      <w:u w:val="single"/>
      <w:lang w:val="en-US"/>
    </w:rPr>
  </w:style>
  <w:style w:type="paragraph" w:styleId="2">
    <w:name w:val="heading 2"/>
    <w:basedOn w:val="a"/>
    <w:next w:val="a"/>
    <w:qFormat/>
    <w:rsid w:val="00C134D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CF086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  <w:rPr>
      <w:sz w:val="24"/>
      <w:lang w:val="de-DE"/>
    </w:rPr>
  </w:style>
  <w:style w:type="paragraph" w:customStyle="1" w:styleId="a4">
    <w:name w:val="Îáû÷íûé"/>
    <w:pPr>
      <w:overflowPunct w:val="0"/>
      <w:autoSpaceDE w:val="0"/>
      <w:autoSpaceDN w:val="0"/>
      <w:adjustRightInd w:val="0"/>
      <w:textAlignment w:val="baseline"/>
    </w:pPr>
    <w:rPr>
      <w:sz w:val="28"/>
      <w:lang w:val="ru-RU" w:eastAsia="en-US"/>
    </w:rPr>
  </w:style>
  <w:style w:type="character" w:styleId="a5">
    <w:name w:val="Hyperlink"/>
    <w:rPr>
      <w:color w:val="0000FF"/>
      <w:u w:val="single"/>
    </w:r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rsid w:val="00C134D5"/>
    <w:pPr>
      <w:ind w:firstLine="540"/>
      <w:jc w:val="both"/>
    </w:pPr>
    <w:rPr>
      <w:sz w:val="28"/>
      <w:szCs w:val="24"/>
      <w:lang w:val="uk-UA" w:eastAsia="ru-RU"/>
    </w:rPr>
  </w:style>
  <w:style w:type="paragraph" w:styleId="a8">
    <w:name w:val="Balloon Text"/>
    <w:basedOn w:val="a"/>
    <w:semiHidden/>
    <w:rsid w:val="003A1809"/>
    <w:rPr>
      <w:rFonts w:ascii="Tahoma" w:hAnsi="Tahoma" w:cs="Tahoma"/>
      <w:sz w:val="16"/>
      <w:szCs w:val="16"/>
    </w:rPr>
  </w:style>
  <w:style w:type="paragraph" w:styleId="a9">
    <w:name w:val="Title"/>
    <w:basedOn w:val="a"/>
    <w:qFormat/>
    <w:rsid w:val="00207856"/>
    <w:pPr>
      <w:jc w:val="center"/>
    </w:pPr>
    <w:rPr>
      <w:b/>
      <w:sz w:val="24"/>
      <w:szCs w:val="24"/>
      <w:lang w:val="uk-UA" w:eastAsia="ru-RU"/>
    </w:rPr>
  </w:style>
  <w:style w:type="character" w:styleId="aa">
    <w:name w:val="Emphasis"/>
    <w:uiPriority w:val="20"/>
    <w:qFormat/>
    <w:rsid w:val="00555D6E"/>
    <w:rPr>
      <w:i/>
      <w:iCs/>
    </w:rPr>
  </w:style>
  <w:style w:type="paragraph" w:styleId="ab">
    <w:name w:val="No Spacing"/>
    <w:uiPriority w:val="1"/>
    <w:qFormat/>
    <w:rsid w:val="00555D6E"/>
    <w:rPr>
      <w:lang w:val="en-GB" w:eastAsia="en-US"/>
    </w:rPr>
  </w:style>
  <w:style w:type="character" w:customStyle="1" w:styleId="apple-converted-space">
    <w:name w:val="apple-converted-space"/>
    <w:rsid w:val="00555D6E"/>
  </w:style>
  <w:style w:type="character" w:customStyle="1" w:styleId="st">
    <w:name w:val="st"/>
    <w:rsid w:val="00CE35B0"/>
  </w:style>
  <w:style w:type="character" w:styleId="ac">
    <w:name w:val="Strong"/>
    <w:uiPriority w:val="22"/>
    <w:qFormat/>
    <w:rsid w:val="008B5E04"/>
    <w:rPr>
      <w:b/>
      <w:bCs/>
    </w:rPr>
  </w:style>
  <w:style w:type="paragraph" w:styleId="ad">
    <w:name w:val="Normal (Web)"/>
    <w:basedOn w:val="a"/>
    <w:uiPriority w:val="99"/>
    <w:unhideWhenUsed/>
    <w:rsid w:val="009D1717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customStyle="1" w:styleId="Default">
    <w:name w:val="Default"/>
    <w:rsid w:val="0055161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aragraph">
    <w:name w:val="paragraph"/>
    <w:basedOn w:val="a"/>
    <w:rsid w:val="002968A2"/>
    <w:pPr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normaltextrun">
    <w:name w:val="normaltextrun"/>
    <w:rsid w:val="002968A2"/>
  </w:style>
  <w:style w:type="character" w:customStyle="1" w:styleId="eop">
    <w:name w:val="eop"/>
    <w:rsid w:val="002968A2"/>
  </w:style>
  <w:style w:type="paragraph" w:customStyle="1" w:styleId="Normal1">
    <w:name w:val="Normal1"/>
    <w:rsid w:val="00304CF0"/>
    <w:pPr>
      <w:spacing w:after="200" w:line="276" w:lineRule="auto"/>
    </w:pPr>
    <w:rPr>
      <w:rFonts w:ascii="Calibri" w:hAnsi="Calibri" w:cs="Calibri"/>
      <w:color w:val="000000"/>
      <w:sz w:val="22"/>
      <w:szCs w:val="22"/>
      <w:lang w:eastAsia="en-US"/>
    </w:rPr>
  </w:style>
  <w:style w:type="paragraph" w:styleId="ae">
    <w:name w:val="List Paragraph"/>
    <w:basedOn w:val="a"/>
    <w:uiPriority w:val="34"/>
    <w:qFormat/>
    <w:rsid w:val="008A5E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paragraph" w:styleId="20">
    <w:name w:val="Body Text 2"/>
    <w:basedOn w:val="a"/>
    <w:link w:val="21"/>
    <w:rsid w:val="00D03B0E"/>
    <w:pPr>
      <w:spacing w:after="120" w:line="480" w:lineRule="auto"/>
    </w:pPr>
  </w:style>
  <w:style w:type="character" w:customStyle="1" w:styleId="21">
    <w:name w:val="Основной текст 2 Знак"/>
    <w:link w:val="20"/>
    <w:rsid w:val="00D03B0E"/>
    <w:rPr>
      <w:lang w:val="en-GB" w:eastAsia="en-US"/>
    </w:rPr>
  </w:style>
  <w:style w:type="paragraph" w:customStyle="1" w:styleId="BankNormal">
    <w:name w:val="BankNormal"/>
    <w:basedOn w:val="a"/>
    <w:rsid w:val="00D03B0E"/>
    <w:pPr>
      <w:spacing w:after="240"/>
    </w:pPr>
    <w:rPr>
      <w:sz w:val="24"/>
      <w:lang w:val="ru-RU" w:eastAsia="ru-RU" w:bidi="ru-RU"/>
    </w:rPr>
  </w:style>
  <w:style w:type="table" w:styleId="af">
    <w:name w:val="Table Grid"/>
    <w:basedOn w:val="a1"/>
    <w:uiPriority w:val="59"/>
    <w:rsid w:val="00D03B0E"/>
    <w:rPr>
      <w:rFonts w:ascii="Cambria" w:eastAsia="MS Mincho" w:hAnsi="Cambria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unhideWhenUsed/>
    <w:rsid w:val="00D03B0E"/>
    <w:rPr>
      <w:rFonts w:ascii="Cambria" w:eastAsia="MS Mincho" w:hAnsi="Cambria"/>
      <w:lang w:val="en-US" w:eastAsia="ja-JP"/>
    </w:rPr>
  </w:style>
  <w:style w:type="character" w:customStyle="1" w:styleId="af1">
    <w:name w:val="Текст сноски Знак"/>
    <w:link w:val="af0"/>
    <w:uiPriority w:val="99"/>
    <w:rsid w:val="00D03B0E"/>
    <w:rPr>
      <w:rFonts w:ascii="Cambria" w:eastAsia="MS Mincho" w:hAnsi="Cambria"/>
      <w:lang w:val="en-US" w:eastAsia="ja-JP"/>
    </w:rPr>
  </w:style>
  <w:style w:type="character" w:styleId="af2">
    <w:name w:val="footnote reference"/>
    <w:uiPriority w:val="99"/>
    <w:unhideWhenUsed/>
    <w:rsid w:val="00D03B0E"/>
    <w:rPr>
      <w:vertAlign w:val="superscript"/>
    </w:rPr>
  </w:style>
  <w:style w:type="character" w:customStyle="1" w:styleId="30">
    <w:name w:val="Заголовок 3 Знак"/>
    <w:link w:val="3"/>
    <w:semiHidden/>
    <w:rsid w:val="00CF086C"/>
    <w:rPr>
      <w:rFonts w:ascii="Calibri Light" w:eastAsia="Times New Roman" w:hAnsi="Calibri Light" w:cs="Times New Roman"/>
      <w:b/>
      <w:bCs/>
      <w:sz w:val="26"/>
      <w:szCs w:val="26"/>
      <w:lang w:val="en-GB" w:eastAsia="en-US"/>
    </w:rPr>
  </w:style>
  <w:style w:type="character" w:styleId="af3">
    <w:name w:val="Unresolved Mention"/>
    <w:uiPriority w:val="99"/>
    <w:semiHidden/>
    <w:unhideWhenUsed/>
    <w:rsid w:val="00CF086C"/>
    <w:rPr>
      <w:color w:val="605E5C"/>
      <w:shd w:val="clear" w:color="auto" w:fill="E1DFDD"/>
    </w:rPr>
  </w:style>
  <w:style w:type="character" w:styleId="af4">
    <w:name w:val="annotation reference"/>
    <w:rsid w:val="00FA6168"/>
    <w:rPr>
      <w:sz w:val="16"/>
      <w:szCs w:val="16"/>
    </w:rPr>
  </w:style>
  <w:style w:type="paragraph" w:styleId="af5">
    <w:name w:val="annotation text"/>
    <w:basedOn w:val="a"/>
    <w:link w:val="af6"/>
    <w:rsid w:val="00FA6168"/>
  </w:style>
  <w:style w:type="character" w:customStyle="1" w:styleId="af6">
    <w:name w:val="Текст примечания Знак"/>
    <w:link w:val="af5"/>
    <w:rsid w:val="00FA6168"/>
    <w:rPr>
      <w:lang w:val="en-GB" w:eastAsia="en-US"/>
    </w:rPr>
  </w:style>
  <w:style w:type="paragraph" w:styleId="af7">
    <w:name w:val="annotation subject"/>
    <w:basedOn w:val="af5"/>
    <w:next w:val="af5"/>
    <w:link w:val="af8"/>
    <w:rsid w:val="00FA6168"/>
    <w:rPr>
      <w:b/>
      <w:bCs/>
    </w:rPr>
  </w:style>
  <w:style w:type="character" w:customStyle="1" w:styleId="af8">
    <w:name w:val="Тема примечания Знак"/>
    <w:link w:val="af7"/>
    <w:rsid w:val="00FA6168"/>
    <w:rPr>
      <w:b/>
      <w:bCs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8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4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2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y.kulyk@aup.com.ua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tyles" Target="styles.xml"/><Relationship Id="rId12" Type="http://schemas.openxmlformats.org/officeDocument/2006/relationships/hyperlink" Target="mailto:info@AUP.com.ua" TargetMode="External"/><Relationship Id="rId17" Type="http://schemas.openxmlformats.org/officeDocument/2006/relationships/image" Target="media/image2.jpeg"/><Relationship Id="rId25" Type="http://schemas.openxmlformats.org/officeDocument/2006/relationships/hyperlink" Target="file:///C:\Users\Uder\Desktop\&#1058;&#1077;&#1085;&#1076;&#1077;&#1085;%20-%20&#1087;&#1077;&#1095;&#1072;&#1090;&#1100;\y.kulyk@aup.com.u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5" Type="http://schemas.openxmlformats.org/officeDocument/2006/relationships/customXml" Target="../customXml/item5.xml"/><Relationship Id="rId15" Type="http://schemas.openxmlformats.org/officeDocument/2006/relationships/hyperlink" Target="mailto:y.kulyk@aup.com.ua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file:///C:\Users\mmovshuk\AppData\Local\Microsoft\Windows\INetCache\Content.Outlook\ZHXJP7H0\y.kulyk@aup.com.ua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\Anwendungsdaten\Microsoft\Templates\Briefbogen%20englisch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FB5085FF40B46A7A8C2BE85708A8F" ma:contentTypeVersion="16" ma:contentTypeDescription="Create a new document." ma:contentTypeScope="" ma:versionID="60c1f7667eeee72955e0134c3dad8645">
  <xsd:schema xmlns:xsd="http://www.w3.org/2001/XMLSchema" xmlns:xs="http://www.w3.org/2001/XMLSchema" xmlns:p="http://schemas.microsoft.com/office/2006/metadata/properties" xmlns:ns2="0f94f575-85a1-4b48-910c-a1a2f303363b" xmlns:ns3="da921f07-41b4-4a5b-855f-4066ac595c30" targetNamespace="http://schemas.microsoft.com/office/2006/metadata/properties" ma:root="true" ma:fieldsID="2ebe3e5953ab342cca530b107e90c9c7" ns2:_="" ns3:_="">
    <xsd:import namespace="0f94f575-85a1-4b48-910c-a1a2f303363b"/>
    <xsd:import namespace="da921f07-41b4-4a5b-855f-4066ac595c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i2a7b3717d71400090b7ef98290c589e" minOccurs="0"/>
                <xsd:element ref="ns3:TaxCatchAll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4f575-85a1-4b48-910c-a1a2f30336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i2a7b3717d71400090b7ef98290c589e" ma:index="11" nillable="true" ma:taxonomy="true" ma:internalName="i2a7b3717d71400090b7ef98290c589e" ma:taxonomyFieldName="Country" ma:displayName="Country" ma:default="1;#Ukraine|6c0a03d6-d55a-453f-ac0b-6a8efd2ac28e" ma:fieldId="{22a7b371-7d71-4000-90b7-ef98290c589e}" ma:taxonomyMulti="true" ma:sspId="fe952b0e-87b1-4651-bd97-4ae9bbb31ca5" ma:termSetId="1aae8845-0c15-4b09-8c7f-8bc1846b1d0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21f07-41b4-4a5b-855f-4066ac595c3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148253e-51aa-4758-90b2-d66fbd5618d1}" ma:internalName="TaxCatchAll" ma:showField="CatchAllData" ma:web="da921f07-41b4-4a5b-855f-4066ac595c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921f07-41b4-4a5b-855f-4066ac595c30">
      <Value>1</Value>
    </TaxCatchAll>
    <i2a7b3717d71400090b7ef98290c589e xmlns="0f94f575-85a1-4b48-910c-a1a2f303363b">
      <Terms xmlns="http://schemas.microsoft.com/office/infopath/2007/PartnerControls">
        <TermInfo xmlns="http://schemas.microsoft.com/office/infopath/2007/PartnerControls">
          <TermName xmlns="http://schemas.microsoft.com/office/infopath/2007/PartnerControls">Ukraine</TermName>
          <TermId xmlns="http://schemas.microsoft.com/office/infopath/2007/PartnerControls">6c0a03d6-d55a-453f-ac0b-6a8efd2ac28e</TermId>
        </TermInfo>
      </Terms>
    </i2a7b3717d71400090b7ef98290c589e>
    <SharedWithUsers xmlns="da921f07-41b4-4a5b-855f-4066ac595c30">
      <UserInfo>
        <DisplayName>Tetiana Iakovenko</DisplayName>
        <AccountId>1095</AccountId>
        <AccountType/>
      </UserInfo>
      <UserInfo>
        <DisplayName>Valentina Kolodiychuk</DisplayName>
        <AccountId>145</AccountId>
        <AccountType/>
      </UserInfo>
    </SharedWithUsers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E5A032-B819-4971-BBB4-E118960014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94f575-85a1-4b48-910c-a1a2f303363b"/>
    <ds:schemaRef ds:uri="da921f07-41b4-4a5b-855f-4066ac595c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74A910-E931-4B06-958D-52C457960E49}">
  <ds:schemaRefs>
    <ds:schemaRef ds:uri="http://schemas.microsoft.com/office/2006/metadata/properties"/>
    <ds:schemaRef ds:uri="http://schemas.microsoft.com/office/infopath/2007/PartnerControls"/>
    <ds:schemaRef ds:uri="da921f07-41b4-4a5b-855f-4066ac595c30"/>
    <ds:schemaRef ds:uri="0f94f575-85a1-4b48-910c-a1a2f303363b"/>
  </ds:schemaRefs>
</ds:datastoreItem>
</file>

<file path=customXml/itemProps3.xml><?xml version="1.0" encoding="utf-8"?>
<ds:datastoreItem xmlns:ds="http://schemas.openxmlformats.org/officeDocument/2006/customXml" ds:itemID="{40C41AD4-27C6-4A96-B333-B60C1248760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D6DADC1-8541-4366-AD5E-63C79F6B5EB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E8E5DA8-13AC-46E7-AD7A-F8874B0FF1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Briefbogen englisch</Template>
  <TotalTime>17</TotalTime>
  <Pages>1</Pages>
  <Words>11100</Words>
  <Characters>6328</Characters>
  <Application>Microsoft Office Word</Application>
  <DocSecurity>0</DocSecurity>
  <Lines>52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aup</Company>
  <LinksUpToDate>false</LinksUpToDate>
  <CharactersWithSpaces>17394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</dc:creator>
  <cp:keywords/>
  <cp:lastModifiedBy>U</cp:lastModifiedBy>
  <cp:revision>12</cp:revision>
  <cp:lastPrinted>2020-12-14T19:10:00Z</cp:lastPrinted>
  <dcterms:created xsi:type="dcterms:W3CDTF">2022-01-26T19:36:00Z</dcterms:created>
  <dcterms:modified xsi:type="dcterms:W3CDTF">2022-01-27T09:57:00Z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0x010100235FB5085FF40B46A7A8C2BE85708A8F</vt:lpwstr>
  </property>
  <property fmtid="{D5CDD505-2E9C-101B-9397-08002B2CF9AE}" pid="3" name="Country">
    <vt:lpwstr>1;#Ukraine|6c0a03d6-d55a-453f-ac0b-6a8efd2ac28e</vt:lpwstr>
  </property>
</Properties>
</file>